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09E7CD" w14:textId="77777777" w:rsidR="00A92B39" w:rsidRPr="002E42D6" w:rsidRDefault="00A92B39" w:rsidP="00A92B39">
      <w:pPr>
        <w:suppressAutoHyphens/>
        <w:spacing w:after="0" w:line="240" w:lineRule="auto"/>
        <w:jc w:val="right"/>
        <w:rPr>
          <w:rFonts w:ascii="Garamond" w:eastAsia="Times New Roman" w:hAnsi="Garamond" w:cs="Calibri"/>
          <w:b/>
          <w:bCs/>
          <w:kern w:val="0"/>
          <w:sz w:val="28"/>
          <w:szCs w:val="28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28"/>
          <w:szCs w:val="28"/>
          <w:lang w:eastAsia="ar-SA"/>
          <w14:ligatures w14:val="none"/>
        </w:rPr>
        <w:t>Allegato 2</w:t>
      </w:r>
    </w:p>
    <w:p w14:paraId="6D0E7032" w14:textId="77777777" w:rsidR="00A92B39" w:rsidRPr="002E42D6" w:rsidRDefault="00A92B39" w:rsidP="00A92B39">
      <w:pPr>
        <w:suppressAutoHyphens/>
        <w:spacing w:after="0" w:line="240" w:lineRule="auto"/>
        <w:jc w:val="right"/>
        <w:rPr>
          <w:rFonts w:ascii="Garamond" w:eastAsia="Times New Roman" w:hAnsi="Garamond" w:cs="Calibri"/>
          <w:kern w:val="0"/>
          <w:sz w:val="28"/>
          <w:szCs w:val="28"/>
          <w:lang w:eastAsia="ar-SA"/>
          <w14:ligatures w14:val="none"/>
        </w:rPr>
      </w:pPr>
    </w:p>
    <w:p w14:paraId="5DF32E5D" w14:textId="77777777" w:rsidR="00A92B39" w:rsidRPr="002E42D6" w:rsidRDefault="00A92B39" w:rsidP="00A92B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</w:pBdr>
        <w:shd w:val="clear" w:color="auto" w:fill="DEEAF6"/>
        <w:suppressAutoHyphens/>
        <w:spacing w:after="0" w:line="240" w:lineRule="auto"/>
        <w:jc w:val="center"/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MODELLO PROGETTO INDIVIDUALE PRO.VI 202</w:t>
      </w:r>
      <w:r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2</w:t>
      </w:r>
    </w:p>
    <w:p w14:paraId="1012B639" w14:textId="77777777" w:rsidR="002158F6" w:rsidRPr="002158F6" w:rsidRDefault="002158F6" w:rsidP="00A92B3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Garamond" w:eastAsia="Times New Roman" w:hAnsi="Garamond" w:cs="Calibri"/>
          <w:kern w:val="0"/>
          <w:sz w:val="24"/>
          <w:szCs w:val="24"/>
          <w:highlight w:val="yellow"/>
          <w:lang w:eastAsia="ar-SA"/>
          <w14:ligatures w14:val="none"/>
        </w:rPr>
      </w:pPr>
    </w:p>
    <w:p w14:paraId="2C27FA1C" w14:textId="0457CE75" w:rsidR="00152A38" w:rsidRPr="000B3C1C" w:rsidRDefault="00152A38" w:rsidP="00A92B3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4C107F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PRO.VI 2024, esercizio 2026/2027</w:t>
      </w:r>
    </w:p>
    <w:p w14:paraId="35E6FD54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32"/>
          <w:szCs w:val="32"/>
          <w:lang w:eastAsia="ar-SA"/>
          <w14:ligatures w14:val="none"/>
        </w:rPr>
      </w:pPr>
    </w:p>
    <w:p w14:paraId="79914BA4" w14:textId="77777777" w:rsidR="00A92B39" w:rsidRPr="002E42D6" w:rsidRDefault="00A92B39" w:rsidP="00A92B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</w:pBdr>
        <w:shd w:val="clear" w:color="auto" w:fill="FFFF00"/>
        <w:suppressAutoHyphens/>
        <w:spacing w:after="0" w:line="240" w:lineRule="auto"/>
        <w:rPr>
          <w:rFonts w:ascii="Garamond" w:eastAsia="Times New Roman" w:hAnsi="Garamond" w:cs="Calibri"/>
          <w:b/>
          <w:bCs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24"/>
          <w:szCs w:val="24"/>
          <w:lang w:eastAsia="ar-SA"/>
          <w14:ligatures w14:val="none"/>
        </w:rPr>
        <w:t>BENEFICIARIO</w:t>
      </w:r>
    </w:p>
    <w:p w14:paraId="560FC165" w14:textId="77777777" w:rsidR="00A92B39" w:rsidRPr="002E42D6" w:rsidRDefault="00A92B39" w:rsidP="00A92B39">
      <w:pPr>
        <w:spacing w:after="0" w:line="256" w:lineRule="auto"/>
        <w:ind w:left="720"/>
        <w:contextualSpacing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357B3268" w14:textId="77777777" w:rsidR="00A92B39" w:rsidRPr="002E42D6" w:rsidRDefault="00A92B39" w:rsidP="00A92B39">
      <w:pPr>
        <w:numPr>
          <w:ilvl w:val="0"/>
          <w:numId w:val="10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NOMINATIVO: __________________________________________________________________________</w:t>
      </w:r>
    </w:p>
    <w:p w14:paraId="52499D24" w14:textId="77777777" w:rsidR="00A92B39" w:rsidRPr="002E42D6" w:rsidRDefault="00A92B39" w:rsidP="00A92B39">
      <w:pPr>
        <w:spacing w:after="0" w:line="276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6D1E545A" w14:textId="77777777" w:rsidR="00A92B39" w:rsidRPr="002E42D6" w:rsidRDefault="00A92B39" w:rsidP="00A92B39">
      <w:pPr>
        <w:numPr>
          <w:ilvl w:val="0"/>
          <w:numId w:val="10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FAMILIARI COINVOLTI: ____________________________________________________________________________________________________________________________________________________</w:t>
      </w:r>
    </w:p>
    <w:p w14:paraId="3F96FE93" w14:textId="77777777" w:rsidR="00A92B39" w:rsidRPr="002E42D6" w:rsidRDefault="00A92B39" w:rsidP="00A92B39">
      <w:pPr>
        <w:suppressAutoHyphens/>
        <w:spacing w:before="240" w:after="0" w:line="276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1EB12D3D" w14:textId="77777777" w:rsidR="00A92B39" w:rsidRPr="002E42D6" w:rsidRDefault="00A92B39" w:rsidP="00A92B39">
      <w:pPr>
        <w:numPr>
          <w:ilvl w:val="0"/>
          <w:numId w:val="10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PERSONA CHE SI OCCUPA DELLA PROTEZIONE GIURIDICA O AMMINISTRATORE DI SOSTEGNO (se presente): ____________________________________________________________________________________________________________________________________________________</w:t>
      </w:r>
    </w:p>
    <w:p w14:paraId="0E213CDA" w14:textId="77777777" w:rsidR="00A92B39" w:rsidRPr="002E42D6" w:rsidRDefault="00A92B39" w:rsidP="00A92B39">
      <w:pPr>
        <w:suppressAutoHyphens/>
        <w:spacing w:before="240" w:after="0" w:line="276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C2839CF" w14:textId="77777777" w:rsidR="00A92B39" w:rsidRPr="002E42D6" w:rsidRDefault="00A92B39" w:rsidP="00A92B39">
      <w:pPr>
        <w:numPr>
          <w:ilvl w:val="0"/>
          <w:numId w:val="10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VALUTAZIONE MULTIDIMENSIONALE, EQUIPE DI OPERATORI COINVOLTI:</w:t>
      </w:r>
    </w:p>
    <w:p w14:paraId="1E3E8009" w14:textId="77777777" w:rsidR="00A92B39" w:rsidRPr="002E42D6" w:rsidRDefault="00A92B39" w:rsidP="00A92B39">
      <w:pPr>
        <w:spacing w:after="0" w:line="276" w:lineRule="auto"/>
        <w:contextualSpacing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5EC297D5" w14:textId="77777777" w:rsidR="00A92B39" w:rsidRPr="002E42D6" w:rsidRDefault="00A92B39" w:rsidP="00A92B39">
      <w:pPr>
        <w:numPr>
          <w:ilvl w:val="0"/>
          <w:numId w:val="11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CASE MANAGER: _______________________________________________________________________</w:t>
      </w:r>
    </w:p>
    <w:p w14:paraId="6A47B9EB" w14:textId="77777777" w:rsidR="00A92B39" w:rsidRPr="002E42D6" w:rsidRDefault="00A92B39" w:rsidP="00A92B39">
      <w:pPr>
        <w:numPr>
          <w:ilvl w:val="0"/>
          <w:numId w:val="11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OPERATORE/I DELL’AMBITO/COMUNE: _______________________________________________________________________</w:t>
      </w:r>
    </w:p>
    <w:p w14:paraId="5CB449A8" w14:textId="77777777" w:rsidR="00A92B39" w:rsidRPr="002E42D6" w:rsidRDefault="00A92B39" w:rsidP="00A92B39">
      <w:pPr>
        <w:numPr>
          <w:ilvl w:val="0"/>
          <w:numId w:val="11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OPERATORE/I DI ASST: _______________________________________________________________________</w:t>
      </w:r>
    </w:p>
    <w:p w14:paraId="0B7A9158" w14:textId="77777777" w:rsidR="00A92B39" w:rsidRPr="002E42D6" w:rsidRDefault="00A92B39" w:rsidP="00A92B39">
      <w:pPr>
        <w:numPr>
          <w:ilvl w:val="0"/>
          <w:numId w:val="11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ALTRI OPERATORI: _______________________________________________________________________</w:t>
      </w:r>
    </w:p>
    <w:p w14:paraId="7826923D" w14:textId="77777777" w:rsidR="00A92B39" w:rsidRPr="002E42D6" w:rsidRDefault="00A92B39" w:rsidP="00A92B39">
      <w:pPr>
        <w:numPr>
          <w:ilvl w:val="0"/>
          <w:numId w:val="11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ALTRI OPERATORIO: _______________________________________________________________________</w:t>
      </w:r>
    </w:p>
    <w:p w14:paraId="7AC533FB" w14:textId="77777777" w:rsidR="00A92B39" w:rsidRPr="002E42D6" w:rsidRDefault="00A92B39" w:rsidP="00A92B39">
      <w:pPr>
        <w:suppressAutoHyphens/>
        <w:spacing w:before="240" w:after="0" w:line="276" w:lineRule="auto"/>
        <w:ind w:left="1068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7A680DE7" w14:textId="77777777" w:rsidR="00A92B39" w:rsidRPr="002E42D6" w:rsidRDefault="00A92B39" w:rsidP="00A92B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</w:pBdr>
        <w:shd w:val="clear" w:color="auto" w:fill="E2EFD9"/>
        <w:suppressAutoHyphens/>
        <w:spacing w:after="0" w:line="240" w:lineRule="auto"/>
        <w:rPr>
          <w:rFonts w:ascii="Garamond" w:eastAsia="Times New Roman" w:hAnsi="Garamond" w:cs="Calibri"/>
          <w:b/>
          <w:bCs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24"/>
          <w:szCs w:val="24"/>
          <w:lang w:eastAsia="ar-SA"/>
          <w14:ligatures w14:val="none"/>
        </w:rPr>
        <w:lastRenderedPageBreak/>
        <w:t xml:space="preserve">ASPETTI DI VITA: narrazione della situazione, dei bisogni e degli obiettivi a medio/lungo termine, nonché degli interventi che si intende realizzare. Indicare, inoltre, le risorse economiche e relazionali attualmente a disposizione ed i servizi attivi. </w:t>
      </w:r>
    </w:p>
    <w:p w14:paraId="04EA6283" w14:textId="77777777" w:rsidR="00A92B39" w:rsidRPr="002E42D6" w:rsidRDefault="00A92B39" w:rsidP="00A92B39">
      <w:pPr>
        <w:keepNext/>
        <w:tabs>
          <w:tab w:val="left" w:pos="708"/>
        </w:tabs>
        <w:suppressAutoHyphens/>
        <w:spacing w:after="0" w:line="240" w:lineRule="auto"/>
        <w:ind w:left="432"/>
        <w:jc w:val="both"/>
        <w:outlineLvl w:val="0"/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</w:pPr>
    </w:p>
    <w:p w14:paraId="2ED1FE5A" w14:textId="77777777" w:rsidR="00A92B39" w:rsidRPr="002E42D6" w:rsidRDefault="00A92B39" w:rsidP="00A92B39">
      <w:pPr>
        <w:keepNext/>
        <w:numPr>
          <w:ilvl w:val="0"/>
          <w:numId w:val="9"/>
        </w:numPr>
        <w:suppressAutoHyphens/>
        <w:spacing w:after="0" w:line="240" w:lineRule="auto"/>
        <w:jc w:val="both"/>
        <w:outlineLvl w:val="0"/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SALUTE (Interventi sanitari – sociosanitari – sociali)</w:t>
      </w:r>
    </w:p>
    <w:p w14:paraId="49179677" w14:textId="77777777" w:rsidR="00A92B39" w:rsidRPr="002E42D6" w:rsidRDefault="00A92B39" w:rsidP="00A92B39">
      <w:pPr>
        <w:suppressAutoHyphens/>
        <w:spacing w:after="0" w:line="240" w:lineRule="auto"/>
        <w:ind w:left="714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8F42FEB" w14:textId="77777777" w:rsidR="00A92B39" w:rsidRPr="002E42D6" w:rsidRDefault="00A92B39" w:rsidP="00A92B39">
      <w:pPr>
        <w:suppressAutoHyphens/>
        <w:spacing w:after="0" w:line="240" w:lineRule="auto"/>
        <w:ind w:left="714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3ADF184C" w14:textId="77777777" w:rsidR="00A92B39" w:rsidRPr="002E42D6" w:rsidRDefault="00A92B39" w:rsidP="00A92B39">
      <w:pPr>
        <w:suppressAutoHyphens/>
        <w:spacing w:after="0" w:line="240" w:lineRule="auto"/>
        <w:ind w:left="714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1BB3F1DB" w14:textId="77777777" w:rsidR="00A92B39" w:rsidRPr="002E42D6" w:rsidRDefault="00A92B39" w:rsidP="00A92B39">
      <w:pPr>
        <w:suppressAutoHyphens/>
        <w:spacing w:after="0" w:line="240" w:lineRule="auto"/>
        <w:ind w:left="714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615214A8" w14:textId="77777777" w:rsidR="00A92B39" w:rsidRPr="002E42D6" w:rsidRDefault="00A92B39" w:rsidP="00A92B39">
      <w:pPr>
        <w:suppressAutoHyphens/>
        <w:spacing w:after="0" w:line="240" w:lineRule="auto"/>
        <w:ind w:left="714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4EF506B" w14:textId="77777777" w:rsidR="00A92B39" w:rsidRPr="002E42D6" w:rsidRDefault="00A92B39" w:rsidP="00A92B39">
      <w:pPr>
        <w:keepNext/>
        <w:numPr>
          <w:ilvl w:val="0"/>
          <w:numId w:val="9"/>
        </w:numPr>
        <w:suppressAutoHyphens/>
        <w:spacing w:after="0" w:line="240" w:lineRule="auto"/>
        <w:jc w:val="both"/>
        <w:outlineLvl w:val="0"/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ISTRUZIONE/FORMAZIONE</w:t>
      </w:r>
    </w:p>
    <w:p w14:paraId="0BECD51E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17B894E0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1F3418F6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CAE6910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3A016088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61E11373" w14:textId="77777777" w:rsidR="00A92B39" w:rsidRPr="002E42D6" w:rsidRDefault="00A92B39" w:rsidP="00A92B39">
      <w:pPr>
        <w:keepNext/>
        <w:numPr>
          <w:ilvl w:val="0"/>
          <w:numId w:val="9"/>
        </w:numPr>
        <w:suppressAutoHyphens/>
        <w:spacing w:after="0" w:line="240" w:lineRule="auto"/>
        <w:jc w:val="both"/>
        <w:outlineLvl w:val="0"/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LAVORO</w:t>
      </w:r>
      <w:r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 xml:space="preserve"> (</w:t>
      </w:r>
      <w:r w:rsidRPr="0044018D">
        <w:rPr>
          <w:rFonts w:ascii="Garamond" w:eastAsia="Times New Roman" w:hAnsi="Garamond" w:cs="Calibri"/>
          <w:b/>
          <w:bCs/>
          <w:i/>
          <w:iCs/>
          <w:kern w:val="0"/>
          <w:sz w:val="32"/>
          <w:szCs w:val="32"/>
          <w:lang w:eastAsia="ar-SA"/>
          <w14:ligatures w14:val="none"/>
        </w:rPr>
        <w:t>*obbligatorio: nella sezione anagrafica della CSI va inserito il campo “professione del cittadino”</w:t>
      </w:r>
      <w:r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)</w:t>
      </w:r>
    </w:p>
    <w:p w14:paraId="12B41F03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3166FB6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EC866BF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591A67C1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650B440F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7C3ED155" w14:textId="77777777" w:rsidR="00A92B39" w:rsidRPr="002E42D6" w:rsidRDefault="00A92B39" w:rsidP="00A92B39">
      <w:pPr>
        <w:keepNext/>
        <w:numPr>
          <w:ilvl w:val="0"/>
          <w:numId w:val="9"/>
        </w:numPr>
        <w:suppressAutoHyphens/>
        <w:spacing w:after="0" w:line="240" w:lineRule="auto"/>
        <w:jc w:val="both"/>
        <w:outlineLvl w:val="0"/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CASA</w:t>
      </w:r>
    </w:p>
    <w:p w14:paraId="10F19A93" w14:textId="77777777" w:rsidR="00A92B39" w:rsidRPr="002E42D6" w:rsidRDefault="00A92B39" w:rsidP="00A92B39">
      <w:pPr>
        <w:suppressAutoHyphens/>
        <w:spacing w:after="0" w:line="240" w:lineRule="auto"/>
        <w:rPr>
          <w:rFonts w:ascii="Times New Roman" w:eastAsia="Times New Roman" w:hAnsi="Times New Roman" w:cs="Calibri"/>
          <w:kern w:val="0"/>
          <w:sz w:val="24"/>
          <w:szCs w:val="24"/>
          <w:lang w:eastAsia="ar-SA"/>
          <w14:ligatures w14:val="none"/>
        </w:rPr>
      </w:pPr>
    </w:p>
    <w:p w14:paraId="1FC3B413" w14:textId="77777777" w:rsidR="00A92B39" w:rsidRPr="002E42D6" w:rsidRDefault="00A92B39" w:rsidP="00A92B39">
      <w:pPr>
        <w:suppressAutoHyphens/>
        <w:spacing w:after="0" w:line="240" w:lineRule="auto"/>
        <w:rPr>
          <w:rFonts w:ascii="Times New Roman" w:eastAsia="Times New Roman" w:hAnsi="Times New Roman" w:cs="Calibri"/>
          <w:kern w:val="0"/>
          <w:sz w:val="24"/>
          <w:szCs w:val="24"/>
          <w:lang w:eastAsia="ar-SA"/>
          <w14:ligatures w14:val="none"/>
        </w:rPr>
      </w:pPr>
    </w:p>
    <w:p w14:paraId="31DFF8FF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78601C09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1A207776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6A93BCCF" w14:textId="77777777" w:rsidR="00A92B39" w:rsidRPr="002E42D6" w:rsidRDefault="00A92B39" w:rsidP="00A92B39">
      <w:pPr>
        <w:keepNext/>
        <w:numPr>
          <w:ilvl w:val="0"/>
          <w:numId w:val="9"/>
        </w:numPr>
        <w:suppressAutoHyphens/>
        <w:spacing w:after="0" w:line="240" w:lineRule="auto"/>
        <w:jc w:val="both"/>
        <w:outlineLvl w:val="0"/>
        <w:rPr>
          <w:rFonts w:ascii="Garamond" w:eastAsia="Times New Roman" w:hAnsi="Garamond" w:cs="Calibri"/>
          <w:b/>
          <w:bCs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SOCIALITA’</w:t>
      </w:r>
      <w:r w:rsidRPr="002E42D6">
        <w:rPr>
          <w:rFonts w:ascii="Garamond" w:eastAsia="Times New Roman" w:hAnsi="Garamond" w:cs="Calibri"/>
          <w:b/>
          <w:bCs/>
          <w:kern w:val="0"/>
          <w:sz w:val="24"/>
          <w:szCs w:val="24"/>
          <w:lang w:eastAsia="ar-SA"/>
          <w14:ligatures w14:val="none"/>
        </w:rPr>
        <w:t xml:space="preserve"> (relazioni interpersonali, vita sociale, civile e di comunità)</w:t>
      </w:r>
    </w:p>
    <w:p w14:paraId="40BF5453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0712C90D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76B7A37A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7E078284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01270442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50DB06A8" w14:textId="77777777" w:rsidR="00A92B39" w:rsidRPr="002E42D6" w:rsidRDefault="00A92B39" w:rsidP="00A92B39">
      <w:pPr>
        <w:keepNext/>
        <w:numPr>
          <w:ilvl w:val="0"/>
          <w:numId w:val="9"/>
        </w:numPr>
        <w:suppressAutoHyphens/>
        <w:spacing w:after="0" w:line="240" w:lineRule="auto"/>
        <w:jc w:val="both"/>
        <w:outlineLvl w:val="0"/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ALTRO</w:t>
      </w:r>
    </w:p>
    <w:p w14:paraId="7D9B3B16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4736C16A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1AA6D441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0D2985CD" w14:textId="205933B0" w:rsidR="00A92B39" w:rsidRDefault="00A92B39">
      <w:pPr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br w:type="page"/>
      </w:r>
    </w:p>
    <w:p w14:paraId="0CFEC831" w14:textId="77777777" w:rsidR="00A92B39" w:rsidRPr="002E42D6" w:rsidRDefault="00A92B39" w:rsidP="00A92B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</w:pBdr>
        <w:shd w:val="clear" w:color="auto" w:fill="F4B083"/>
        <w:suppressAutoHyphens/>
        <w:spacing w:after="0" w:line="240" w:lineRule="auto"/>
        <w:rPr>
          <w:rFonts w:ascii="Garamond" w:eastAsia="Times New Roman" w:hAnsi="Garamond" w:cs="Calibri"/>
          <w:b/>
          <w:bCs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24"/>
          <w:szCs w:val="24"/>
          <w:lang w:eastAsia="ar-SA"/>
          <w14:ligatures w14:val="none"/>
        </w:rPr>
        <w:lastRenderedPageBreak/>
        <w:t>PROGETTUALITA’ PRO.VI</w:t>
      </w:r>
    </w:p>
    <w:p w14:paraId="2552B48D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40"/>
          <w:szCs w:val="40"/>
          <w:lang w:eastAsia="ar-SA"/>
          <w14:ligatures w14:val="non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75"/>
        <w:gridCol w:w="4584"/>
        <w:gridCol w:w="2269"/>
      </w:tblGrid>
      <w:tr w:rsidR="00A92B39" w:rsidRPr="002E42D6" w14:paraId="040E49AE" w14:textId="77777777" w:rsidTr="007831E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/>
            <w:hideMark/>
          </w:tcPr>
          <w:p w14:paraId="70E55A43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b/>
                <w:bCs/>
                <w:kern w:val="0"/>
                <w:lang w:eastAsia="ar-SA"/>
                <w14:ligatures w14:val="none"/>
              </w:rPr>
            </w:pPr>
            <w:r w:rsidRPr="002E42D6">
              <w:rPr>
                <w:rFonts w:ascii="Garamond" w:eastAsia="Times New Roman" w:hAnsi="Garamond" w:cs="Calibri"/>
                <w:b/>
                <w:bCs/>
                <w:kern w:val="0"/>
                <w:lang w:eastAsia="ar-SA"/>
                <w14:ligatures w14:val="none"/>
              </w:rPr>
              <w:t>AREA DI INTERVENTO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/>
            <w:hideMark/>
          </w:tcPr>
          <w:p w14:paraId="29C4C2C3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b/>
                <w:bCs/>
                <w:kern w:val="0"/>
                <w:lang w:eastAsia="ar-SA"/>
                <w14:ligatures w14:val="none"/>
              </w:rPr>
            </w:pPr>
            <w:r w:rsidRPr="002E42D6">
              <w:rPr>
                <w:rFonts w:ascii="Garamond" w:eastAsia="Times New Roman" w:hAnsi="Garamond" w:cs="Calibri"/>
                <w:b/>
                <w:bCs/>
                <w:kern w:val="0"/>
                <w:lang w:eastAsia="ar-SA"/>
                <w14:ligatures w14:val="none"/>
              </w:rPr>
              <w:t>AZIONI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/>
            <w:hideMark/>
          </w:tcPr>
          <w:p w14:paraId="7C708795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b/>
                <w:bCs/>
                <w:kern w:val="0"/>
                <w:lang w:eastAsia="ar-SA"/>
                <w14:ligatures w14:val="none"/>
              </w:rPr>
            </w:pPr>
            <w:r w:rsidRPr="002E42D6">
              <w:rPr>
                <w:rFonts w:ascii="Garamond" w:eastAsia="Times New Roman" w:hAnsi="Garamond" w:cs="Calibri"/>
                <w:b/>
                <w:bCs/>
                <w:kern w:val="0"/>
                <w:lang w:eastAsia="ar-SA"/>
                <w14:ligatures w14:val="none"/>
              </w:rPr>
              <w:t>IPOTESI DI COSTO</w:t>
            </w:r>
          </w:p>
        </w:tc>
      </w:tr>
      <w:tr w:rsidR="00A92B39" w:rsidRPr="002E42D6" w14:paraId="5F45A957" w14:textId="77777777" w:rsidTr="007831E4">
        <w:trPr>
          <w:trHeight w:val="1247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D5714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  <w:p w14:paraId="6D725CF3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  <w:r w:rsidRPr="002E42D6"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>Assistente personale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4C971" w14:textId="77777777" w:rsidR="00A92B39" w:rsidRPr="002E42D6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0D4EF" w14:textId="77777777" w:rsidR="00A92B39" w:rsidRPr="002E42D6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</w:tc>
      </w:tr>
      <w:tr w:rsidR="00A92B39" w:rsidRPr="002E42D6" w14:paraId="0A52F209" w14:textId="77777777" w:rsidTr="007831E4">
        <w:trPr>
          <w:trHeight w:val="1247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E6A9D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  <w:p w14:paraId="22CCD41E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  <w:r w:rsidRPr="002E42D6"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>Inclusione sociale e relazionale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76B98" w14:textId="77777777" w:rsidR="00A92B39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  <w:p w14:paraId="26F23687" w14:textId="7AA61016" w:rsidR="0083197A" w:rsidRPr="002E42D6" w:rsidRDefault="0083197A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EF171" w14:textId="77777777" w:rsidR="00A92B39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  <w:p w14:paraId="7FB0860D" w14:textId="19497A58" w:rsidR="0083197A" w:rsidRDefault="0083197A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  <w:p w14:paraId="3522924A" w14:textId="1B638C4D" w:rsidR="0083197A" w:rsidRPr="002E42D6" w:rsidRDefault="0083197A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  <w:r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 xml:space="preserve">= </w:t>
            </w:r>
            <w:r w:rsidR="002158F6"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>…….</w:t>
            </w:r>
            <w:r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 xml:space="preserve"> euro</w:t>
            </w:r>
          </w:p>
        </w:tc>
      </w:tr>
      <w:tr w:rsidR="00A92B39" w:rsidRPr="002E42D6" w14:paraId="70B59D20" w14:textId="77777777" w:rsidTr="007831E4">
        <w:trPr>
          <w:trHeight w:val="1247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BEBE2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  <w:p w14:paraId="693501CF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  <w:r w:rsidRPr="002E42D6"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>Trasporto sociale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309CF" w14:textId="77777777" w:rsidR="00A92B39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  <w:p w14:paraId="319351B2" w14:textId="464FB380" w:rsidR="0083197A" w:rsidRPr="002E42D6" w:rsidRDefault="0083197A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32C35" w14:textId="77777777" w:rsidR="00A92B39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  <w:p w14:paraId="2CFE3482" w14:textId="7CF99E45" w:rsidR="0083197A" w:rsidRDefault="0083197A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  <w:p w14:paraId="7BB1D7ED" w14:textId="3DAB01AD" w:rsidR="0083197A" w:rsidRPr="002E42D6" w:rsidRDefault="0083197A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  <w:r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 xml:space="preserve">= </w:t>
            </w:r>
            <w:r w:rsidR="002158F6"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>…..</w:t>
            </w:r>
            <w:r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 xml:space="preserve"> euro</w:t>
            </w:r>
          </w:p>
        </w:tc>
      </w:tr>
      <w:tr w:rsidR="00A92B39" w:rsidRPr="002E42D6" w14:paraId="347A1329" w14:textId="77777777" w:rsidTr="007831E4">
        <w:trPr>
          <w:trHeight w:val="1247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59C28D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  <w:r w:rsidRPr="002E42D6"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>Azioni di sistema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93A51" w14:textId="77777777" w:rsidR="00A92B39" w:rsidRPr="002E42D6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F1DE1" w14:textId="77777777" w:rsidR="00A92B39" w:rsidRPr="002E42D6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</w:tc>
      </w:tr>
      <w:tr w:rsidR="00A92B39" w:rsidRPr="002E42D6" w14:paraId="05024400" w14:textId="77777777" w:rsidTr="007831E4">
        <w:trPr>
          <w:trHeight w:val="454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3DDE3E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  <w:r w:rsidRPr="002E42D6"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>TOTALE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3BBE7" w14:textId="77777777" w:rsidR="00A92B39" w:rsidRPr="002E42D6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C5C6B" w14:textId="0F16B76F" w:rsidR="00A92B39" w:rsidRPr="002E42D6" w:rsidRDefault="0083197A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  <w:r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 xml:space="preserve">= </w:t>
            </w:r>
            <w:r w:rsidR="002158F6"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>…….</w:t>
            </w:r>
            <w:r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 xml:space="preserve"> euro</w:t>
            </w:r>
          </w:p>
        </w:tc>
      </w:tr>
    </w:tbl>
    <w:p w14:paraId="42F76048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7359169" w14:textId="77777777" w:rsidR="00A92B39" w:rsidRPr="002E42D6" w:rsidRDefault="00A92B39" w:rsidP="00A92B39">
      <w:pPr>
        <w:suppressAutoHyphens/>
        <w:spacing w:after="0" w:line="240" w:lineRule="auto"/>
        <w:jc w:val="both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24"/>
          <w:szCs w:val="24"/>
          <w:u w:val="single"/>
          <w:lang w:eastAsia="ar-SA"/>
          <w14:ligatures w14:val="none"/>
        </w:rPr>
        <w:t>Le attribuzioni di budget suddivise per aree potranno subire variazioni in relazione all</w:t>
      </w:r>
      <w:r>
        <w:rPr>
          <w:rFonts w:ascii="Garamond" w:eastAsia="Times New Roman" w:hAnsi="Garamond" w:cs="Calibri"/>
          <w:b/>
          <w:bCs/>
          <w:kern w:val="0"/>
          <w:sz w:val="24"/>
          <w:szCs w:val="24"/>
          <w:u w:val="single"/>
          <w:lang w:eastAsia="ar-SA"/>
          <w14:ligatures w14:val="none"/>
        </w:rPr>
        <w:t>e progettualità pervenute e all</w:t>
      </w:r>
      <w:r w:rsidRPr="002E42D6">
        <w:rPr>
          <w:rFonts w:ascii="Garamond" w:eastAsia="Times New Roman" w:hAnsi="Garamond" w:cs="Calibri"/>
          <w:b/>
          <w:bCs/>
          <w:kern w:val="0"/>
          <w:sz w:val="24"/>
          <w:szCs w:val="24"/>
          <w:u w:val="single"/>
          <w:lang w:eastAsia="ar-SA"/>
          <w14:ligatures w14:val="none"/>
        </w:rPr>
        <w:t xml:space="preserve">a valutazione multidimensionale e all’andamento dell’utilizzo delle risorse. Qualora, durante i monitoraggi si riscontrassero delle economie di spesa, sarà compito dell’equipe di riferimento rimodulare e ridefinire il progetto.  </w:t>
      </w:r>
    </w:p>
    <w:p w14:paraId="4D182829" w14:textId="77777777" w:rsidR="00A92B39" w:rsidRPr="002E42D6" w:rsidRDefault="00A92B39" w:rsidP="00A92B39">
      <w:pPr>
        <w:suppressAutoHyphens/>
        <w:spacing w:after="0" w:line="240" w:lineRule="auto"/>
        <w:jc w:val="right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32C97D85" w14:textId="77777777" w:rsidR="00A92B39" w:rsidRPr="002E42D6" w:rsidRDefault="00A92B39" w:rsidP="00A92B39">
      <w:pPr>
        <w:suppressAutoHyphens/>
        <w:spacing w:after="0" w:line="240" w:lineRule="auto"/>
        <w:jc w:val="right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Luogo e data, _________________________________</w:t>
      </w:r>
    </w:p>
    <w:p w14:paraId="76E11BDF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34F741EF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Firme dei soggetti coinvolti:</w:t>
      </w:r>
    </w:p>
    <w:p w14:paraId="0CA9347C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524F3789" w14:textId="77777777" w:rsidR="00A92B39" w:rsidRPr="002E42D6" w:rsidRDefault="00A92B39" w:rsidP="00A92B39">
      <w:pPr>
        <w:numPr>
          <w:ilvl w:val="0"/>
          <w:numId w:val="12"/>
        </w:num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 xml:space="preserve">Beneficiario (o suo delegato) </w:t>
      </w:r>
      <w:r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_</w:t>
      </w: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_____________________________</w:t>
      </w:r>
    </w:p>
    <w:p w14:paraId="44126F57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12463E04" w14:textId="77777777" w:rsidR="00A92B39" w:rsidRPr="002E42D6" w:rsidRDefault="00A92B39" w:rsidP="00A92B39">
      <w:pPr>
        <w:numPr>
          <w:ilvl w:val="0"/>
          <w:numId w:val="12"/>
        </w:num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Case manager _________________________________________</w:t>
      </w:r>
    </w:p>
    <w:p w14:paraId="2BC5D807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5FFD3D56" w14:textId="77777777" w:rsidR="00A92B39" w:rsidRPr="002E42D6" w:rsidRDefault="00A92B39" w:rsidP="00A92B39">
      <w:pPr>
        <w:numPr>
          <w:ilvl w:val="0"/>
          <w:numId w:val="12"/>
        </w:num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Assistente sociale di base ________________________________</w:t>
      </w:r>
    </w:p>
    <w:p w14:paraId="1127004F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043980A" w14:textId="77777777" w:rsidR="00A92B39" w:rsidRPr="002E42D6" w:rsidRDefault="00A92B39" w:rsidP="00A92B39">
      <w:pPr>
        <w:numPr>
          <w:ilvl w:val="0"/>
          <w:numId w:val="12"/>
        </w:num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 xml:space="preserve">Operatore </w:t>
      </w:r>
      <w:proofErr w:type="spellStart"/>
      <w:r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Asst</w:t>
      </w:r>
      <w:proofErr w:type="spellEnd"/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 xml:space="preserve"> ________________________________________</w:t>
      </w:r>
    </w:p>
    <w:p w14:paraId="5C2C7A18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3154C8FB" w14:textId="77777777" w:rsidR="00A92B39" w:rsidRPr="002E42D6" w:rsidRDefault="00A92B39" w:rsidP="00A92B39">
      <w:pPr>
        <w:numPr>
          <w:ilvl w:val="0"/>
          <w:numId w:val="12"/>
        </w:num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Altri operatori _________________________________________</w:t>
      </w:r>
    </w:p>
    <w:p w14:paraId="2829CE79" w14:textId="6E64B8AF" w:rsidR="00857836" w:rsidRPr="006C0327" w:rsidRDefault="00857836" w:rsidP="00A92B39">
      <w:pPr>
        <w:spacing w:line="240" w:lineRule="auto"/>
        <w:rPr>
          <w:rFonts w:ascii="Calibri" w:eastAsia="SimSun" w:hAnsi="Calibri"/>
          <w:sz w:val="24"/>
          <w:szCs w:val="24"/>
          <w:lang w:eastAsia="hi-IN" w:bidi="hi-IN"/>
        </w:rPr>
      </w:pPr>
    </w:p>
    <w:sectPr w:rsidR="00857836" w:rsidRPr="006C0327" w:rsidSect="00DF68D6">
      <w:headerReference w:type="first" r:id="rId8"/>
      <w:pgSz w:w="11906" w:h="16838"/>
      <w:pgMar w:top="1417" w:right="1134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7BB91C" w14:textId="77777777" w:rsidR="007B24E3" w:rsidRDefault="007B24E3" w:rsidP="006C4944">
      <w:pPr>
        <w:spacing w:after="0" w:line="240" w:lineRule="auto"/>
      </w:pPr>
      <w:r>
        <w:separator/>
      </w:r>
    </w:p>
  </w:endnote>
  <w:endnote w:type="continuationSeparator" w:id="0">
    <w:p w14:paraId="51D137FD" w14:textId="77777777" w:rsidR="007B24E3" w:rsidRDefault="007B24E3" w:rsidP="006C49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dale Sans UI">
    <w:altName w:val="Calibri"/>
    <w:charset w:val="00"/>
    <w:family w:val="auto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5253E3" w14:textId="77777777" w:rsidR="007B24E3" w:rsidRDefault="007B24E3" w:rsidP="006C4944">
      <w:pPr>
        <w:spacing w:after="0" w:line="240" w:lineRule="auto"/>
      </w:pPr>
      <w:r>
        <w:separator/>
      </w:r>
    </w:p>
  </w:footnote>
  <w:footnote w:type="continuationSeparator" w:id="0">
    <w:p w14:paraId="387F2FB8" w14:textId="77777777" w:rsidR="007B24E3" w:rsidRDefault="007B24E3" w:rsidP="006C49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09B64F" w14:textId="77777777" w:rsidR="00DF68D6" w:rsidRPr="00E55F53" w:rsidRDefault="00DF68D6" w:rsidP="00DF68D6">
    <w:pPr>
      <w:tabs>
        <w:tab w:val="left" w:pos="2565"/>
      </w:tabs>
      <w:spacing w:after="0" w:line="240" w:lineRule="auto"/>
      <w:rPr>
        <w:rFonts w:ascii="Arial" w:hAnsi="Arial" w:cs="Arial"/>
        <w:sz w:val="16"/>
        <w:szCs w:val="16"/>
      </w:rPr>
    </w:pPr>
    <w:r w:rsidRPr="00E55F53">
      <w:rPr>
        <w:noProof/>
        <w:lang w:eastAsia="it-IT"/>
      </w:rPr>
      <w:drawing>
        <wp:anchor distT="0" distB="0" distL="114935" distR="114935" simplePos="0" relativeHeight="251661312" behindDoc="1" locked="0" layoutInCell="1" allowOverlap="1" wp14:anchorId="4D1A17F4" wp14:editId="7D15C21B">
          <wp:simplePos x="0" y="0"/>
          <wp:positionH relativeFrom="column">
            <wp:posOffset>127635</wp:posOffset>
          </wp:positionH>
          <wp:positionV relativeFrom="paragraph">
            <wp:posOffset>-154305</wp:posOffset>
          </wp:positionV>
          <wp:extent cx="678815" cy="721360"/>
          <wp:effectExtent l="0" t="0" r="6985" b="2540"/>
          <wp:wrapNone/>
          <wp:docPr id="316758384" name="Immagine 31675838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grayscl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8815" cy="7213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9A3D19D" w14:textId="77777777" w:rsidR="00DF68D6" w:rsidRPr="00E55F53" w:rsidRDefault="00DF68D6" w:rsidP="00DF68D6">
    <w:pPr>
      <w:spacing w:after="0" w:line="240" w:lineRule="auto"/>
      <w:jc w:val="center"/>
      <w:rPr>
        <w:rFonts w:ascii="Calibri Light" w:hAnsi="Calibri Light"/>
        <w:b/>
        <w:bCs/>
        <w:color w:val="2F5496"/>
        <w:sz w:val="36"/>
        <w:szCs w:val="36"/>
      </w:rPr>
    </w:pPr>
    <w:r w:rsidRPr="00E55F53">
      <w:rPr>
        <w:rFonts w:ascii="Arial Black" w:hAnsi="Arial Black"/>
        <w:sz w:val="32"/>
        <w:szCs w:val="32"/>
      </w:rPr>
      <w:t>AZIENDA SPECIALE CONSORTILE</w:t>
    </w:r>
  </w:p>
  <w:p w14:paraId="6CAD3080" w14:textId="77777777" w:rsidR="00DF68D6" w:rsidRPr="00E55F53" w:rsidRDefault="00DF68D6" w:rsidP="00DF68D6">
    <w:pPr>
      <w:spacing w:after="0" w:line="240" w:lineRule="auto"/>
      <w:jc w:val="center"/>
      <w:rPr>
        <w:rFonts w:ascii="Arial Black" w:hAnsi="Arial Black"/>
        <w:sz w:val="32"/>
        <w:szCs w:val="32"/>
      </w:rPr>
    </w:pPr>
    <w:r w:rsidRPr="00E55F53">
      <w:rPr>
        <w:rFonts w:ascii="Calibri Light" w:hAnsi="Calibri Light"/>
        <w:b/>
        <w:bCs/>
        <w:color w:val="2F5496"/>
        <w:sz w:val="36"/>
        <w:szCs w:val="36"/>
      </w:rPr>
      <w:t xml:space="preserve"> </w:t>
    </w:r>
    <w:r w:rsidRPr="00E55F53">
      <w:rPr>
        <w:rFonts w:ascii="Arial Black" w:hAnsi="Arial Black"/>
        <w:sz w:val="32"/>
        <w:szCs w:val="32"/>
      </w:rPr>
      <w:t>“OVEST SOLIDALE”</w:t>
    </w:r>
  </w:p>
  <w:p w14:paraId="4B2A8EBE" w14:textId="77777777" w:rsidR="00DF68D6" w:rsidRPr="00BA29E5" w:rsidRDefault="00BA29E5" w:rsidP="00DF68D6">
    <w:pPr>
      <w:tabs>
        <w:tab w:val="left" w:pos="2565"/>
      </w:tabs>
      <w:spacing w:after="0" w:line="240" w:lineRule="auto"/>
      <w:jc w:val="center"/>
      <w:rPr>
        <w:rFonts w:ascii="Calibri Light" w:hAnsi="Calibri Light"/>
        <w:color w:val="2F5496"/>
        <w:sz w:val="20"/>
        <w:szCs w:val="20"/>
      </w:rPr>
    </w:pP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7456" behindDoc="1" locked="0" layoutInCell="1" allowOverlap="1" wp14:anchorId="46C4772D" wp14:editId="7A1CCC71">
          <wp:simplePos x="0" y="0"/>
          <wp:positionH relativeFrom="column">
            <wp:posOffset>-201603</wp:posOffset>
          </wp:positionH>
          <wp:positionV relativeFrom="paragraph">
            <wp:posOffset>124460</wp:posOffset>
          </wp:positionV>
          <wp:extent cx="528955" cy="697865"/>
          <wp:effectExtent l="0" t="0" r="4445" b="6985"/>
          <wp:wrapNone/>
          <wp:docPr id="937093035" name="Elemento grafico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1892554" name="Elemento grafico 511892554"/>
                  <pic:cNvPicPr/>
                </pic:nvPicPr>
                <pic:blipFill>
                  <a:blip r:embed="rId2">
                    <a:extLst>
                      <a:ext uri="{96DAC541-7B7A-43D3-8B79-37D633B846F1}">
                        <asvg:svgBlip xmlns:asvg="http://schemas.microsoft.com/office/drawing/2016/SVG/main" r:embed="rId3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28955" cy="697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8480" behindDoc="1" locked="0" layoutInCell="1" allowOverlap="1" wp14:anchorId="3DDBF5C0" wp14:editId="3A6F9367">
          <wp:simplePos x="0" y="0"/>
          <wp:positionH relativeFrom="column">
            <wp:posOffset>297398</wp:posOffset>
          </wp:positionH>
          <wp:positionV relativeFrom="paragraph">
            <wp:posOffset>139700</wp:posOffset>
          </wp:positionV>
          <wp:extent cx="683895" cy="683895"/>
          <wp:effectExtent l="0" t="0" r="1905" b="1905"/>
          <wp:wrapNone/>
          <wp:docPr id="1026093694" name="Elemento grafic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4275096" name="Elemento grafico 634275096"/>
                  <pic:cNvPicPr/>
                </pic:nvPicPr>
                <pic:blipFill>
                  <a:blip r:embed="rId4">
                    <a:extLst>
                      <a:ext uri="{96DAC541-7B7A-43D3-8B79-37D633B846F1}">
                        <asvg:svgBlip xmlns:asvg="http://schemas.microsoft.com/office/drawing/2016/SVG/main" r:embed="rId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3895" cy="6838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3360" behindDoc="1" locked="0" layoutInCell="1" allowOverlap="1" wp14:anchorId="6576A949" wp14:editId="144951AE">
          <wp:simplePos x="0" y="0"/>
          <wp:positionH relativeFrom="column">
            <wp:posOffset>977593</wp:posOffset>
          </wp:positionH>
          <wp:positionV relativeFrom="paragraph">
            <wp:posOffset>126365</wp:posOffset>
          </wp:positionV>
          <wp:extent cx="492760" cy="726440"/>
          <wp:effectExtent l="0" t="0" r="2540" b="0"/>
          <wp:wrapNone/>
          <wp:docPr id="11950240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74097913" name="Immagine 1774097913"/>
                  <pic:cNvPicPr/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72644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70528" behindDoc="1" locked="0" layoutInCell="1" allowOverlap="1" wp14:anchorId="5BCF32DC" wp14:editId="36DF1A08">
          <wp:simplePos x="0" y="0"/>
          <wp:positionH relativeFrom="column">
            <wp:posOffset>2124823</wp:posOffset>
          </wp:positionH>
          <wp:positionV relativeFrom="paragraph">
            <wp:posOffset>149860</wp:posOffset>
          </wp:positionV>
          <wp:extent cx="532130" cy="694690"/>
          <wp:effectExtent l="0" t="0" r="1270" b="0"/>
          <wp:wrapNone/>
          <wp:docPr id="1010945441" name="Elemento grafico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4954046" name="Elemento grafico 1054954046"/>
                  <pic:cNvPicPr/>
                </pic:nvPicPr>
                <pic:blipFill>
                  <a:blip r:embed="rId7">
                    <a:extLst>
                      <a:ext uri="{96DAC541-7B7A-43D3-8B79-37D633B846F1}">
                        <asvg:svgBlip xmlns:asvg="http://schemas.microsoft.com/office/drawing/2016/SVG/main" r:embed="rId8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2130" cy="69469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  <w:p w14:paraId="3AB2ECC2" w14:textId="77777777" w:rsidR="00857836" w:rsidRPr="00BA29E5" w:rsidRDefault="00BA29E5" w:rsidP="00857836">
    <w:pPr>
      <w:pStyle w:val="Intestazione"/>
      <w:ind w:left="-426"/>
      <w:rPr>
        <w:rFonts w:cs="Times New Roman"/>
        <w:lang w:eastAsia="it-IT"/>
      </w:rPr>
    </w:pP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3600" behindDoc="1" locked="0" layoutInCell="1" allowOverlap="1" wp14:anchorId="27F68544" wp14:editId="37634BCF">
          <wp:simplePos x="0" y="0"/>
          <wp:positionH relativeFrom="column">
            <wp:posOffset>1532053</wp:posOffset>
          </wp:positionH>
          <wp:positionV relativeFrom="paragraph">
            <wp:posOffset>6985</wp:posOffset>
          </wp:positionV>
          <wp:extent cx="553720" cy="666115"/>
          <wp:effectExtent l="0" t="0" r="0" b="635"/>
          <wp:wrapNone/>
          <wp:docPr id="1057203012" name="Elemento grafic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9608532" name="Elemento grafico 539608532"/>
                  <pic:cNvPicPr/>
                </pic:nvPicPr>
                <pic:blipFill>
                  <a:blip r:embed="rId9">
                    <a:extLst>
                      <a:ext uri="{96DAC541-7B7A-43D3-8B79-37D633B846F1}">
                        <asvg:svgBlip xmlns:asvg="http://schemas.microsoft.com/office/drawing/2016/SVG/main" r:embed="rId1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53720" cy="66611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4384" behindDoc="1" locked="0" layoutInCell="1" allowOverlap="1" wp14:anchorId="77601053" wp14:editId="3B5F2EF9">
          <wp:simplePos x="0" y="0"/>
          <wp:positionH relativeFrom="column">
            <wp:posOffset>2715169</wp:posOffset>
          </wp:positionH>
          <wp:positionV relativeFrom="paragraph">
            <wp:posOffset>6985</wp:posOffset>
          </wp:positionV>
          <wp:extent cx="492760" cy="687705"/>
          <wp:effectExtent l="0" t="0" r="2540" b="0"/>
          <wp:wrapNone/>
          <wp:docPr id="983197172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0265953" name="Immagine 590265953"/>
                  <pic:cNvPicPr/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8770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5408" behindDoc="1" locked="0" layoutInCell="1" allowOverlap="1" wp14:anchorId="4D99D2CF" wp14:editId="21392C90">
          <wp:simplePos x="0" y="0"/>
          <wp:positionH relativeFrom="column">
            <wp:posOffset>3290256</wp:posOffset>
          </wp:positionH>
          <wp:positionV relativeFrom="paragraph">
            <wp:posOffset>32987</wp:posOffset>
          </wp:positionV>
          <wp:extent cx="492760" cy="654685"/>
          <wp:effectExtent l="0" t="0" r="2540" b="0"/>
          <wp:wrapNone/>
          <wp:docPr id="1479554186" name="Immagin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3814030" name="Immagine 303814030"/>
                  <pic:cNvPicPr/>
                </pic:nvPicPr>
                <pic:blipFill>
                  <a:blip r:embed="rId1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5468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6432" behindDoc="1" locked="0" layoutInCell="1" allowOverlap="1" wp14:anchorId="296F503A" wp14:editId="2E659897">
          <wp:simplePos x="0" y="0"/>
          <wp:positionH relativeFrom="column">
            <wp:posOffset>3878333</wp:posOffset>
          </wp:positionH>
          <wp:positionV relativeFrom="paragraph">
            <wp:posOffset>10795</wp:posOffset>
          </wp:positionV>
          <wp:extent cx="506730" cy="688975"/>
          <wp:effectExtent l="0" t="0" r="7620" b="0"/>
          <wp:wrapNone/>
          <wp:docPr id="1971024132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7967498" name="Immagine 497967498"/>
                  <pic:cNvPicPr/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6730" cy="6889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1552" behindDoc="1" locked="0" layoutInCell="1" allowOverlap="1" wp14:anchorId="0A9B9254" wp14:editId="0D496035">
          <wp:simplePos x="0" y="0"/>
          <wp:positionH relativeFrom="column">
            <wp:posOffset>4469295</wp:posOffset>
          </wp:positionH>
          <wp:positionV relativeFrom="paragraph">
            <wp:posOffset>33432</wp:posOffset>
          </wp:positionV>
          <wp:extent cx="492760" cy="632460"/>
          <wp:effectExtent l="0" t="0" r="2540" b="0"/>
          <wp:wrapNone/>
          <wp:docPr id="1430400406" name="Elemento grafico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7803492" name="Elemento grafico 317803492"/>
                  <pic:cNvPicPr/>
                </pic:nvPicPr>
                <pic:blipFill>
                  <a:blip r:embed="rId14">
                    <a:extLst>
                      <a:ext uri="{96DAC541-7B7A-43D3-8B79-37D633B846F1}">
                        <asvg:svgBlip xmlns:asvg="http://schemas.microsoft.com/office/drawing/2016/SVG/main" r:embed="rId1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32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9504" behindDoc="1" locked="0" layoutInCell="1" allowOverlap="1" wp14:anchorId="52FC93DD" wp14:editId="3EC1717B">
          <wp:simplePos x="0" y="0"/>
          <wp:positionH relativeFrom="column">
            <wp:posOffset>5104072</wp:posOffset>
          </wp:positionH>
          <wp:positionV relativeFrom="paragraph">
            <wp:posOffset>38100</wp:posOffset>
          </wp:positionV>
          <wp:extent cx="492760" cy="661035"/>
          <wp:effectExtent l="0" t="0" r="2540" b="5715"/>
          <wp:wrapNone/>
          <wp:docPr id="939336722" name="Elemento grafico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8346722" name="Elemento grafico 1828346722"/>
                  <pic:cNvPicPr/>
                </pic:nvPicPr>
                <pic:blipFill>
                  <a:blip r:embed="rId16">
                    <a:extLst>
                      <a:ext uri="{96DAC541-7B7A-43D3-8B79-37D633B846F1}">
                        <asvg:svgBlip xmlns:asvg="http://schemas.microsoft.com/office/drawing/2016/SVG/main" r:embed="rId17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6103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2576" behindDoc="1" locked="0" layoutInCell="1" allowOverlap="1" wp14:anchorId="1E2B609D" wp14:editId="01263437">
          <wp:simplePos x="0" y="0"/>
          <wp:positionH relativeFrom="column">
            <wp:posOffset>5747393</wp:posOffset>
          </wp:positionH>
          <wp:positionV relativeFrom="paragraph">
            <wp:posOffset>69850</wp:posOffset>
          </wp:positionV>
          <wp:extent cx="493395" cy="632460"/>
          <wp:effectExtent l="0" t="0" r="1905" b="0"/>
          <wp:wrapNone/>
          <wp:docPr id="1164994552" name="Elemento grafico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13619129" name="Elemento grafico 1213619129"/>
                  <pic:cNvPicPr/>
                </pic:nvPicPr>
                <pic:blipFill>
                  <a:blip r:embed="rId18">
                    <a:extLst>
                      <a:ext uri="{96DAC541-7B7A-43D3-8B79-37D633B846F1}">
                        <asvg:svgBlip xmlns:asvg="http://schemas.microsoft.com/office/drawing/2016/SVG/main" r:embed="rId19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3395" cy="632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</w:p>
  <w:p w14:paraId="7D31B13B" w14:textId="77777777" w:rsidR="00857836" w:rsidRPr="00857836" w:rsidRDefault="00857836" w:rsidP="00857836">
    <w:pPr>
      <w:pStyle w:val="Intestazione"/>
      <w:tabs>
        <w:tab w:val="clear" w:pos="4819"/>
        <w:tab w:val="clear" w:pos="9638"/>
        <w:tab w:val="left" w:pos="6536"/>
      </w:tabs>
      <w:rPr>
        <w:rFonts w:cs="Times New Roman"/>
        <w:lang w:eastAsia="it-IT"/>
      </w:rPr>
    </w:pPr>
    <w:r>
      <w:rPr>
        <w:rFonts w:cs="Times New Roman"/>
        <w:b/>
        <w:bCs/>
        <w:sz w:val="18"/>
        <w:szCs w:val="18"/>
        <w:vertAlign w:val="subscript"/>
        <w:lang w:eastAsia="it-IT"/>
      </w:rPr>
      <w:tab/>
    </w:r>
  </w:p>
  <w:p w14:paraId="76690DB4" w14:textId="77777777" w:rsidR="00857836" w:rsidRPr="00D17177" w:rsidRDefault="00857836" w:rsidP="00857836">
    <w:pPr>
      <w:pStyle w:val="Intestazione"/>
      <w:tabs>
        <w:tab w:val="left" w:pos="233"/>
      </w:tabs>
      <w:ind w:left="-709" w:right="-284"/>
      <w:rPr>
        <w:rFonts w:cs="Times New Roman"/>
        <w:b/>
        <w:bCs/>
        <w:sz w:val="18"/>
        <w:szCs w:val="18"/>
        <w:vertAlign w:val="subscript"/>
        <w:lang w:eastAsia="it-IT"/>
      </w:rPr>
    </w:pP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          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 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BERLINGO  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CASTEGNATO    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CASTEL MELLA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CELLATICA                GUSSAGO                  </w:t>
    </w:r>
    <w:r w:rsidR="007942E4">
      <w:rPr>
        <w:rFonts w:cs="Times New Roman"/>
        <w:b/>
        <w:bCs/>
        <w:sz w:val="18"/>
        <w:szCs w:val="18"/>
        <w:vertAlign w:val="subscript"/>
        <w:lang w:eastAsia="it-IT"/>
      </w:rPr>
      <w:t xml:space="preserve"> O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ME    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OSPITALETTO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RODENGO SAIANO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RONCADELLE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TORBOLE CASAGLIA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="007942E4">
      <w:rPr>
        <w:rFonts w:cs="Times New Roman"/>
        <w:b/>
        <w:bCs/>
        <w:sz w:val="18"/>
        <w:szCs w:val="18"/>
        <w:vertAlign w:val="subscript"/>
        <w:lang w:eastAsia="it-IT"/>
      </w:rPr>
      <w:t xml:space="preserve">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>TRAVAGLIATO</w:t>
    </w:r>
    <w:r w:rsidRPr="00D17177">
      <w:rPr>
        <w:rFonts w:cs="Times New Roman"/>
        <w:sz w:val="18"/>
        <w:szCs w:val="18"/>
        <w:lang w:eastAsia="it-IT"/>
      </w:rPr>
      <w:tab/>
    </w:r>
    <w:r w:rsidRPr="00D17177">
      <w:rPr>
        <w:rFonts w:cs="Times New Roman"/>
        <w:sz w:val="18"/>
        <w:szCs w:val="18"/>
        <w:lang w:eastAsia="it-IT"/>
      </w:rPr>
      <w:tab/>
      <w:t xml:space="preserve">  </w:t>
    </w:r>
  </w:p>
  <w:p w14:paraId="373FBA89" w14:textId="77777777" w:rsidR="00DF68D6" w:rsidRDefault="00DF68D6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290E62FE"/>
    <w:lvl w:ilvl="0">
      <w:start w:val="1"/>
      <w:numFmt w:val="bullet"/>
      <w:lvlText w:val=""/>
      <w:lvlJc w:val="left"/>
      <w:pPr>
        <w:tabs>
          <w:tab w:val="num" w:pos="0"/>
        </w:tabs>
        <w:ind w:left="432" w:hanging="432"/>
      </w:pPr>
      <w:rPr>
        <w:rFonts w:ascii="Wingdings" w:hAnsi="Wingdings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56B0AC8"/>
    <w:multiLevelType w:val="hybridMultilevel"/>
    <w:tmpl w:val="FACE5C36"/>
    <w:lvl w:ilvl="0" w:tplc="7CDA2A1C">
      <w:numFmt w:val="bullet"/>
      <w:lvlText w:val="-"/>
      <w:lvlJc w:val="left"/>
      <w:pPr>
        <w:ind w:left="720" w:hanging="360"/>
      </w:pPr>
      <w:rPr>
        <w:rFonts w:ascii="Calibri" w:eastAsia="Andale Sans UI" w:hAnsi="Calibri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561C02"/>
    <w:multiLevelType w:val="hybridMultilevel"/>
    <w:tmpl w:val="522E2AA6"/>
    <w:lvl w:ilvl="0" w:tplc="1408F4BA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A50435"/>
    <w:multiLevelType w:val="hybridMultilevel"/>
    <w:tmpl w:val="6FF68ACA"/>
    <w:lvl w:ilvl="0" w:tplc="BC3CFEB8">
      <w:numFmt w:val="bullet"/>
      <w:lvlText w:val="-"/>
      <w:lvlJc w:val="left"/>
      <w:pPr>
        <w:ind w:left="720" w:hanging="360"/>
      </w:pPr>
      <w:rPr>
        <w:rFonts w:ascii="Garamond" w:eastAsia="Times New Roman" w:hAnsi="Garamond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FE174D"/>
    <w:multiLevelType w:val="hybridMultilevel"/>
    <w:tmpl w:val="F4DC6374"/>
    <w:lvl w:ilvl="0" w:tplc="3392F6BA">
      <w:start w:val="1"/>
      <w:numFmt w:val="decimal"/>
      <w:lvlText w:val="%1."/>
      <w:lvlJc w:val="left"/>
      <w:pPr>
        <w:ind w:left="570" w:hanging="360"/>
      </w:pPr>
    </w:lvl>
    <w:lvl w:ilvl="1" w:tplc="04100019">
      <w:start w:val="1"/>
      <w:numFmt w:val="lowerLetter"/>
      <w:lvlText w:val="%2."/>
      <w:lvlJc w:val="left"/>
      <w:pPr>
        <w:ind w:left="1290" w:hanging="360"/>
      </w:pPr>
    </w:lvl>
    <w:lvl w:ilvl="2" w:tplc="0410001B">
      <w:start w:val="1"/>
      <w:numFmt w:val="lowerRoman"/>
      <w:lvlText w:val="%3."/>
      <w:lvlJc w:val="right"/>
      <w:pPr>
        <w:ind w:left="2010" w:hanging="180"/>
      </w:pPr>
    </w:lvl>
    <w:lvl w:ilvl="3" w:tplc="0410000F">
      <w:start w:val="1"/>
      <w:numFmt w:val="decimal"/>
      <w:lvlText w:val="%4."/>
      <w:lvlJc w:val="left"/>
      <w:pPr>
        <w:ind w:left="2730" w:hanging="360"/>
      </w:pPr>
    </w:lvl>
    <w:lvl w:ilvl="4" w:tplc="04100019">
      <w:start w:val="1"/>
      <w:numFmt w:val="lowerLetter"/>
      <w:lvlText w:val="%5."/>
      <w:lvlJc w:val="left"/>
      <w:pPr>
        <w:ind w:left="3450" w:hanging="360"/>
      </w:pPr>
    </w:lvl>
    <w:lvl w:ilvl="5" w:tplc="0410001B">
      <w:start w:val="1"/>
      <w:numFmt w:val="lowerRoman"/>
      <w:lvlText w:val="%6."/>
      <w:lvlJc w:val="right"/>
      <w:pPr>
        <w:ind w:left="4170" w:hanging="180"/>
      </w:pPr>
    </w:lvl>
    <w:lvl w:ilvl="6" w:tplc="0410000F">
      <w:start w:val="1"/>
      <w:numFmt w:val="decimal"/>
      <w:lvlText w:val="%7."/>
      <w:lvlJc w:val="left"/>
      <w:pPr>
        <w:ind w:left="4890" w:hanging="360"/>
      </w:pPr>
    </w:lvl>
    <w:lvl w:ilvl="7" w:tplc="04100019">
      <w:start w:val="1"/>
      <w:numFmt w:val="lowerLetter"/>
      <w:lvlText w:val="%8."/>
      <w:lvlJc w:val="left"/>
      <w:pPr>
        <w:ind w:left="5610" w:hanging="360"/>
      </w:pPr>
    </w:lvl>
    <w:lvl w:ilvl="8" w:tplc="0410001B">
      <w:start w:val="1"/>
      <w:numFmt w:val="lowerRoman"/>
      <w:lvlText w:val="%9."/>
      <w:lvlJc w:val="right"/>
      <w:pPr>
        <w:ind w:left="6330" w:hanging="180"/>
      </w:pPr>
    </w:lvl>
  </w:abstractNum>
  <w:abstractNum w:abstractNumId="5" w15:restartNumberingAfterBreak="0">
    <w:nsid w:val="51DE6D4E"/>
    <w:multiLevelType w:val="multilevel"/>
    <w:tmpl w:val="290E62FE"/>
    <w:lvl w:ilvl="0">
      <w:start w:val="1"/>
      <w:numFmt w:val="bullet"/>
      <w:lvlText w:val=""/>
      <w:lvlJc w:val="left"/>
      <w:pPr>
        <w:tabs>
          <w:tab w:val="num" w:pos="0"/>
        </w:tabs>
        <w:ind w:left="432" w:hanging="432"/>
      </w:pPr>
      <w:rPr>
        <w:rFonts w:ascii="Wingdings" w:hAnsi="Wingdings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6" w15:restartNumberingAfterBreak="0">
    <w:nsid w:val="5930403D"/>
    <w:multiLevelType w:val="hybridMultilevel"/>
    <w:tmpl w:val="644AEC32"/>
    <w:lvl w:ilvl="0" w:tplc="4F70CFD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EBB7CD6"/>
    <w:multiLevelType w:val="multilevel"/>
    <w:tmpl w:val="EA22A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C8873A7"/>
    <w:multiLevelType w:val="hybridMultilevel"/>
    <w:tmpl w:val="497CA106"/>
    <w:lvl w:ilvl="0" w:tplc="0410000B">
      <w:start w:val="1"/>
      <w:numFmt w:val="bullet"/>
      <w:pStyle w:val="Titolo1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48F6C3F"/>
    <w:multiLevelType w:val="hybridMultilevel"/>
    <w:tmpl w:val="F0B86F8E"/>
    <w:lvl w:ilvl="0" w:tplc="63BEEDF8">
      <w:numFmt w:val="bullet"/>
      <w:lvlText w:val="-"/>
      <w:lvlJc w:val="left"/>
      <w:pPr>
        <w:ind w:left="720" w:hanging="360"/>
      </w:pPr>
      <w:rPr>
        <w:rFonts w:ascii="Garamond" w:eastAsia="Calibri" w:hAnsi="Garamond" w:cs="Times New Roman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736AC9"/>
    <w:multiLevelType w:val="hybridMultilevel"/>
    <w:tmpl w:val="CAE8D56E"/>
    <w:lvl w:ilvl="0" w:tplc="0410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7DF56A1C"/>
    <w:multiLevelType w:val="hybridMultilevel"/>
    <w:tmpl w:val="0180C512"/>
    <w:lvl w:ilvl="0" w:tplc="E7843746">
      <w:numFmt w:val="bullet"/>
      <w:lvlText w:val=""/>
      <w:lvlJc w:val="left"/>
      <w:pPr>
        <w:ind w:left="797" w:hanging="360"/>
      </w:pPr>
      <w:rPr>
        <w:rFonts w:ascii="Wingdings" w:eastAsia="Wingdings" w:hAnsi="Wingdings" w:cs="Wingdings" w:hint="default"/>
        <w:w w:val="99"/>
        <w:sz w:val="20"/>
        <w:szCs w:val="20"/>
        <w:lang w:val="it-IT" w:eastAsia="en-US" w:bidi="ar-SA"/>
      </w:rPr>
    </w:lvl>
    <w:lvl w:ilvl="1" w:tplc="04100003">
      <w:start w:val="1"/>
      <w:numFmt w:val="bullet"/>
      <w:lvlText w:val="o"/>
      <w:lvlJc w:val="left"/>
      <w:pPr>
        <w:ind w:left="1517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237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957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77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97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117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837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557" w:hanging="360"/>
      </w:pPr>
      <w:rPr>
        <w:rFonts w:ascii="Wingdings" w:hAnsi="Wingdings" w:hint="default"/>
      </w:rPr>
    </w:lvl>
  </w:abstractNum>
  <w:num w:numId="1" w16cid:durableId="191458250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700006855">
    <w:abstractNumId w:val="10"/>
  </w:num>
  <w:num w:numId="3" w16cid:durableId="358163228">
    <w:abstractNumId w:val="11"/>
  </w:num>
  <w:num w:numId="4" w16cid:durableId="849374400">
    <w:abstractNumId w:val="9"/>
  </w:num>
  <w:num w:numId="5" w16cid:durableId="2053453272">
    <w:abstractNumId w:val="3"/>
  </w:num>
  <w:num w:numId="6" w16cid:durableId="348945404">
    <w:abstractNumId w:val="7"/>
  </w:num>
  <w:num w:numId="7" w16cid:durableId="1082216720">
    <w:abstractNumId w:val="2"/>
  </w:num>
  <w:num w:numId="8" w16cid:durableId="117336588">
    <w:abstractNumId w:val="1"/>
  </w:num>
  <w:num w:numId="9" w16cid:durableId="784353097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560218503">
    <w:abstractNumId w:val="8"/>
  </w:num>
  <w:num w:numId="11" w16cid:durableId="205218738">
    <w:abstractNumId w:val="6"/>
  </w:num>
  <w:num w:numId="12" w16cid:durableId="1163352572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attachedTemplate r:id="rId1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24E3"/>
    <w:rsid w:val="00050896"/>
    <w:rsid w:val="00067B82"/>
    <w:rsid w:val="000A14FC"/>
    <w:rsid w:val="000D6D09"/>
    <w:rsid w:val="00152A38"/>
    <w:rsid w:val="001A54D1"/>
    <w:rsid w:val="002158F6"/>
    <w:rsid w:val="003548D6"/>
    <w:rsid w:val="003E7B44"/>
    <w:rsid w:val="00446BB9"/>
    <w:rsid w:val="004B432F"/>
    <w:rsid w:val="004C107F"/>
    <w:rsid w:val="005668EA"/>
    <w:rsid w:val="005915CC"/>
    <w:rsid w:val="006C0327"/>
    <w:rsid w:val="006C4944"/>
    <w:rsid w:val="007942E4"/>
    <w:rsid w:val="007B24E3"/>
    <w:rsid w:val="007E508C"/>
    <w:rsid w:val="008000F2"/>
    <w:rsid w:val="0083197A"/>
    <w:rsid w:val="00857836"/>
    <w:rsid w:val="009E3ABC"/>
    <w:rsid w:val="00A92B39"/>
    <w:rsid w:val="00BA29E5"/>
    <w:rsid w:val="00C76FBB"/>
    <w:rsid w:val="00DC5AF3"/>
    <w:rsid w:val="00DF68D6"/>
    <w:rsid w:val="00F707BF"/>
    <w:rsid w:val="00F73338"/>
    <w:rsid w:val="00F95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566F53A"/>
  <w15:chartTrackingRefBased/>
  <w15:docId w15:val="{EC675D3A-7BB7-477F-81E1-0206A64663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A92B39"/>
  </w:style>
  <w:style w:type="paragraph" w:styleId="Titolo1">
    <w:name w:val="heading 1"/>
    <w:basedOn w:val="Normale"/>
    <w:next w:val="Normale"/>
    <w:link w:val="Titolo1Carattere"/>
    <w:qFormat/>
    <w:rsid w:val="00A92B39"/>
    <w:pPr>
      <w:keepNext/>
      <w:numPr>
        <w:numId w:val="10"/>
      </w:numPr>
      <w:suppressAutoHyphens/>
      <w:spacing w:after="0" w:line="240" w:lineRule="auto"/>
      <w:jc w:val="both"/>
      <w:outlineLvl w:val="0"/>
    </w:pPr>
    <w:rPr>
      <w:rFonts w:ascii="Times New Roman" w:eastAsia="Times New Roman" w:hAnsi="Times New Roman" w:cs="Calibri"/>
      <w:b/>
      <w:bCs/>
      <w:kern w:val="0"/>
      <w:sz w:val="24"/>
      <w:szCs w:val="24"/>
      <w:lang w:eastAsia="ar-SA"/>
      <w14:ligatures w14:val="none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6C494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6C4944"/>
  </w:style>
  <w:style w:type="paragraph" w:styleId="Pidipagina">
    <w:name w:val="footer"/>
    <w:basedOn w:val="Normale"/>
    <w:link w:val="PidipaginaCarattere"/>
    <w:uiPriority w:val="99"/>
    <w:unhideWhenUsed/>
    <w:rsid w:val="006C494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C4944"/>
  </w:style>
  <w:style w:type="paragraph" w:styleId="Paragrafoelenco">
    <w:name w:val="List Paragraph"/>
    <w:basedOn w:val="Normale"/>
    <w:uiPriority w:val="34"/>
    <w:qFormat/>
    <w:rsid w:val="006C0327"/>
    <w:pPr>
      <w:ind w:left="720"/>
      <w:contextualSpacing/>
    </w:pPr>
  </w:style>
  <w:style w:type="character" w:styleId="Collegamentoipertestuale">
    <w:name w:val="Hyperlink"/>
    <w:basedOn w:val="Carpredefinitoparagrafo"/>
    <w:uiPriority w:val="99"/>
    <w:unhideWhenUsed/>
    <w:rsid w:val="006C0327"/>
    <w:rPr>
      <w:color w:val="0563C1" w:themeColor="hyperlink"/>
      <w:u w:val="single"/>
    </w:rPr>
  </w:style>
  <w:style w:type="character" w:customStyle="1" w:styleId="Titolo1Carattere">
    <w:name w:val="Titolo 1 Carattere"/>
    <w:basedOn w:val="Carpredefinitoparagrafo"/>
    <w:link w:val="Titolo1"/>
    <w:rsid w:val="00A92B39"/>
    <w:rPr>
      <w:rFonts w:ascii="Times New Roman" w:eastAsia="Times New Roman" w:hAnsi="Times New Roman" w:cs="Calibri"/>
      <w:b/>
      <w:bCs/>
      <w:kern w:val="0"/>
      <w:sz w:val="24"/>
      <w:szCs w:val="24"/>
      <w:lang w:eastAsia="ar-SA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svg"/><Relationship Id="rId13" Type="http://schemas.openxmlformats.org/officeDocument/2006/relationships/image" Target="media/image13.png"/><Relationship Id="rId18" Type="http://schemas.openxmlformats.org/officeDocument/2006/relationships/image" Target="media/image18.png"/><Relationship Id="rId3" Type="http://schemas.openxmlformats.org/officeDocument/2006/relationships/image" Target="media/image3.sv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17" Type="http://schemas.openxmlformats.org/officeDocument/2006/relationships/image" Target="media/image17.svg"/><Relationship Id="rId2" Type="http://schemas.openxmlformats.org/officeDocument/2006/relationships/image" Target="media/image2.png"/><Relationship Id="rId16" Type="http://schemas.openxmlformats.org/officeDocument/2006/relationships/image" Target="media/image16.png"/><Relationship Id="rId1" Type="http://schemas.openxmlformats.org/officeDocument/2006/relationships/image" Target="media/image1.jpeg"/><Relationship Id="rId6" Type="http://schemas.openxmlformats.org/officeDocument/2006/relationships/image" Target="media/image6.png"/><Relationship Id="rId11" Type="http://schemas.openxmlformats.org/officeDocument/2006/relationships/image" Target="media/image11.jpg"/><Relationship Id="rId5" Type="http://schemas.openxmlformats.org/officeDocument/2006/relationships/image" Target="media/image5.svg"/><Relationship Id="rId15" Type="http://schemas.openxmlformats.org/officeDocument/2006/relationships/image" Target="media/image15.svg"/><Relationship Id="rId10" Type="http://schemas.openxmlformats.org/officeDocument/2006/relationships/image" Target="media/image10.svg"/><Relationship Id="rId19" Type="http://schemas.openxmlformats.org/officeDocument/2006/relationships/image" Target="media/image19.svg"/><Relationship Id="rId4" Type="http://schemas.openxmlformats.org/officeDocument/2006/relationships/image" Target="media/image4.png"/><Relationship Id="rId9" Type="http://schemas.openxmlformats.org/officeDocument/2006/relationships/image" Target="media/image9.png"/><Relationship Id="rId14" Type="http://schemas.openxmlformats.org/officeDocument/2006/relationships/image" Target="media/image1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P:\MODELLI%20WORD%20PERSONALI\BANDI%20E%20AVVISI%20carta%20intestata.dotx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DBDF5-4693-4062-88CF-D95E73FE18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BANDI E AVVISI carta intestata.dotx</Template>
  <TotalTime>14</TotalTime>
  <Pages>3</Pages>
  <Words>392</Words>
  <Characters>2237</Characters>
  <Application>Microsoft Office Word</Application>
  <DocSecurity>0</DocSecurity>
  <Lines>18</Lines>
  <Paragraphs>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Francesca Depoli</dc:creator>
  <cp:keywords/>
  <dc:description/>
  <cp:lastModifiedBy>Disabilita</cp:lastModifiedBy>
  <cp:revision>9</cp:revision>
  <dcterms:created xsi:type="dcterms:W3CDTF">2025-02-25T10:08:00Z</dcterms:created>
  <dcterms:modified xsi:type="dcterms:W3CDTF">2026-04-13T11:03:00Z</dcterms:modified>
</cp:coreProperties>
</file>