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06D9FD" w14:textId="77777777" w:rsidR="00F707BF" w:rsidRPr="002E42D6" w:rsidRDefault="00F707BF" w:rsidP="00F707BF">
      <w:pPr>
        <w:suppressAutoHyphens/>
        <w:spacing w:after="0" w:line="240" w:lineRule="auto"/>
        <w:jc w:val="right"/>
        <w:rPr>
          <w:rFonts w:ascii="Garamond" w:eastAsia="Times New Roman" w:hAnsi="Garamond" w:cs="Calibri"/>
          <w:b/>
          <w:bCs/>
          <w:kern w:val="0"/>
          <w:sz w:val="28"/>
          <w:szCs w:val="28"/>
          <w:lang w:eastAsia="ar-SA"/>
          <w14:ligatures w14:val="none"/>
        </w:rPr>
      </w:pPr>
      <w:r w:rsidRPr="002E42D6">
        <w:rPr>
          <w:rFonts w:ascii="Garamond" w:eastAsia="Times New Roman" w:hAnsi="Garamond" w:cs="Calibri"/>
          <w:b/>
          <w:bCs/>
          <w:kern w:val="0"/>
          <w:sz w:val="28"/>
          <w:szCs w:val="28"/>
          <w:lang w:eastAsia="ar-SA"/>
          <w14:ligatures w14:val="none"/>
        </w:rPr>
        <w:t xml:space="preserve">Allegato </w:t>
      </w:r>
      <w:r>
        <w:rPr>
          <w:rFonts w:ascii="Garamond" w:eastAsia="Times New Roman" w:hAnsi="Garamond" w:cs="Calibri"/>
          <w:b/>
          <w:bCs/>
          <w:kern w:val="0"/>
          <w:sz w:val="28"/>
          <w:szCs w:val="28"/>
          <w:lang w:eastAsia="ar-SA"/>
          <w14:ligatures w14:val="none"/>
        </w:rPr>
        <w:t>1</w:t>
      </w:r>
    </w:p>
    <w:p w14:paraId="4AE59467" w14:textId="77777777" w:rsidR="00F707BF" w:rsidRPr="002E42D6" w:rsidRDefault="00F707BF" w:rsidP="00F707BF">
      <w:pPr>
        <w:suppressAutoHyphens/>
        <w:spacing w:after="0" w:line="240" w:lineRule="auto"/>
        <w:jc w:val="right"/>
        <w:rPr>
          <w:rFonts w:ascii="Garamond" w:eastAsia="Times New Roman" w:hAnsi="Garamond" w:cs="Calibri"/>
          <w:kern w:val="0"/>
          <w:sz w:val="28"/>
          <w:szCs w:val="28"/>
          <w:lang w:eastAsia="ar-SA"/>
          <w14:ligatures w14:val="none"/>
        </w:rPr>
      </w:pPr>
    </w:p>
    <w:p w14:paraId="647B16EC" w14:textId="77777777" w:rsidR="00F707BF" w:rsidRPr="00E04D57" w:rsidRDefault="00F707BF" w:rsidP="00F707BF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/>
        <w:spacing w:after="0" w:line="276" w:lineRule="auto"/>
        <w:jc w:val="center"/>
        <w:rPr>
          <w:rFonts w:ascii="Times New Roman" w:eastAsia="Times New Roman" w:hAnsi="Times New Roman" w:cs="Calibri"/>
          <w:b/>
          <w:kern w:val="0"/>
          <w:sz w:val="24"/>
          <w:szCs w:val="24"/>
          <w:lang w:eastAsia="ar-SA"/>
          <w14:ligatures w14:val="none"/>
        </w:rPr>
      </w:pPr>
      <w:r w:rsidRPr="00E04D57">
        <w:rPr>
          <w:rFonts w:ascii="Times New Roman" w:eastAsia="Times New Roman" w:hAnsi="Times New Roman" w:cs="Calibri"/>
          <w:b/>
          <w:kern w:val="0"/>
          <w:sz w:val="24"/>
          <w:szCs w:val="24"/>
          <w:lang w:eastAsia="ar-SA"/>
          <w14:ligatures w14:val="none"/>
        </w:rPr>
        <w:t>“PRESENTAZIONE DI PROGETTI IN MATERIA DI VITA INDIPENDENTE ED INCLUSIONE NELLA SOCIETA’ DI PERSONE CON DISABILITA’”</w:t>
      </w:r>
    </w:p>
    <w:p w14:paraId="6A71E81B" w14:textId="77777777" w:rsidR="00EB584B" w:rsidRDefault="00EB584B" w:rsidP="00F707BF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/>
        <w:spacing w:after="0" w:line="276" w:lineRule="auto"/>
        <w:jc w:val="center"/>
        <w:rPr>
          <w:rFonts w:ascii="Times New Roman" w:eastAsia="Times New Roman" w:hAnsi="Times New Roman" w:cs="Calibri"/>
          <w:strike/>
          <w:kern w:val="0"/>
          <w:sz w:val="24"/>
          <w:szCs w:val="24"/>
          <w:lang w:eastAsia="ar-SA"/>
          <w14:ligatures w14:val="none"/>
        </w:rPr>
      </w:pPr>
    </w:p>
    <w:p w14:paraId="0929FD95" w14:textId="5A82F4EC" w:rsidR="00F25AF4" w:rsidRPr="00EB584B" w:rsidRDefault="00F25AF4" w:rsidP="00EB584B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suppressAutoHyphens/>
        <w:spacing w:after="0" w:line="276" w:lineRule="auto"/>
        <w:jc w:val="center"/>
        <w:rPr>
          <w:rFonts w:ascii="Times New Roman" w:eastAsia="Times New Roman" w:hAnsi="Times New Roman" w:cs="Calibri"/>
          <w:kern w:val="0"/>
          <w:sz w:val="24"/>
          <w:szCs w:val="24"/>
          <w:lang w:eastAsia="ar-SA"/>
          <w14:ligatures w14:val="none"/>
        </w:rPr>
      </w:pPr>
      <w:r w:rsidRPr="00DA3F99">
        <w:rPr>
          <w:rFonts w:ascii="Times New Roman" w:eastAsia="Times New Roman" w:hAnsi="Times New Roman" w:cs="Calibri"/>
          <w:kern w:val="0"/>
          <w:sz w:val="24"/>
          <w:szCs w:val="24"/>
          <w:lang w:eastAsia="ar-SA"/>
          <w14:ligatures w14:val="none"/>
        </w:rPr>
        <w:t>Pro.vi 2024, esercizio 2026/2027</w:t>
      </w:r>
    </w:p>
    <w:p w14:paraId="7B6C362E" w14:textId="77777777" w:rsidR="00F707BF" w:rsidRPr="00E04D57" w:rsidRDefault="00F707BF" w:rsidP="00F707BF">
      <w:pPr>
        <w:widowControl w:val="0"/>
        <w:suppressAutoHyphens/>
        <w:spacing w:after="0" w:line="240" w:lineRule="auto"/>
        <w:jc w:val="center"/>
        <w:textAlignment w:val="baseline"/>
        <w:rPr>
          <w:rFonts w:ascii="Calibri" w:eastAsia="Andale Sans UI" w:hAnsi="Calibri" w:cs="Calibri"/>
          <w:b/>
          <w:kern w:val="1"/>
          <w:sz w:val="24"/>
          <w:szCs w:val="24"/>
          <w:lang w:eastAsia="zh-CN" w:bidi="en-US"/>
          <w14:ligatures w14:val="none"/>
        </w:rPr>
      </w:pPr>
    </w:p>
    <w:p w14:paraId="01676A0B" w14:textId="77777777" w:rsidR="00F707BF" w:rsidRPr="00E04D57" w:rsidRDefault="00F707BF" w:rsidP="00F707BF">
      <w:pPr>
        <w:widowControl w:val="0"/>
        <w:suppressAutoHyphens/>
        <w:spacing w:after="0" w:line="240" w:lineRule="auto"/>
        <w:jc w:val="center"/>
        <w:textAlignment w:val="baseline"/>
        <w:rPr>
          <w:rFonts w:ascii="Calibri" w:eastAsia="Andale Sans UI" w:hAnsi="Calibri" w:cs="Calibri"/>
          <w:b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b/>
          <w:kern w:val="1"/>
          <w:sz w:val="24"/>
          <w:szCs w:val="24"/>
          <w:lang w:eastAsia="zh-CN" w:bidi="en-US"/>
          <w14:ligatures w14:val="none"/>
        </w:rPr>
        <w:t xml:space="preserve">DOMANDA DI PARTECIPAZIONE ALL’AVVISO </w:t>
      </w:r>
    </w:p>
    <w:p w14:paraId="775BC7B0" w14:textId="77777777" w:rsidR="00F707BF" w:rsidRPr="00E04D57" w:rsidRDefault="00F707BF" w:rsidP="00F707BF">
      <w:pPr>
        <w:widowControl w:val="0"/>
        <w:suppressAutoHyphens/>
        <w:spacing w:after="0" w:line="24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</w:p>
    <w:p w14:paraId="1708A4C6" w14:textId="77777777" w:rsidR="00F707BF" w:rsidRPr="00E04D57" w:rsidRDefault="00F707BF" w:rsidP="00F707BF">
      <w:pPr>
        <w:widowControl w:val="0"/>
        <w:suppressAutoHyphens/>
        <w:spacing w:after="0" w:line="24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</w:p>
    <w:p w14:paraId="41A60C48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Il/la sottoscritto/a __________________________________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__________________________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 nato/a a 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____ 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il 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 residente a ________________________</w:t>
      </w:r>
    </w:p>
    <w:p w14:paraId="1A320385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in Via ________________________________________________________________ n. 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</w:t>
      </w:r>
    </w:p>
    <w:p w14:paraId="0BBDC53C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Tel. _________________________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_ 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e-mail: ___________________________________________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</w:t>
      </w:r>
    </w:p>
    <w:p w14:paraId="0A443FF4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in qualità di soggetto destinatario del beneficio</w:t>
      </w:r>
    </w:p>
    <w:p w14:paraId="77562D1C" w14:textId="77777777" w:rsidR="00F707BF" w:rsidRPr="00E04D57" w:rsidRDefault="00F707BF" w:rsidP="00F707BF">
      <w:pPr>
        <w:widowControl w:val="0"/>
        <w:suppressAutoHyphens/>
        <w:spacing w:after="0" w:line="360" w:lineRule="auto"/>
        <w:jc w:val="center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</w:p>
    <w:p w14:paraId="400D7139" w14:textId="77777777" w:rsidR="00F707BF" w:rsidRPr="00E04D57" w:rsidRDefault="00F707BF" w:rsidP="00F707BF">
      <w:pPr>
        <w:widowControl w:val="0"/>
        <w:suppressAutoHyphens/>
        <w:spacing w:after="0" w:line="360" w:lineRule="auto"/>
        <w:jc w:val="center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Oppure se impossibilitato</w:t>
      </w:r>
    </w:p>
    <w:p w14:paraId="5EBD80D4" w14:textId="77777777" w:rsidR="00F707BF" w:rsidRPr="00E04D57" w:rsidRDefault="00F707BF" w:rsidP="00F707BF">
      <w:pPr>
        <w:widowControl w:val="0"/>
        <w:suppressAutoHyphens/>
        <w:spacing w:after="0" w:line="360" w:lineRule="auto"/>
        <w:jc w:val="center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</w:p>
    <w:p w14:paraId="27043F27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Il/la sottoscritto/a __________________________________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__________________________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 nato/a a 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____ 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il 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 residente a ________________________</w:t>
      </w:r>
    </w:p>
    <w:p w14:paraId="68F7717D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in Via ________________________________________________________________ n. 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</w:t>
      </w:r>
    </w:p>
    <w:p w14:paraId="77C9BCB2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Tel. _________________________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_ 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e-mail: ___________________________________________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</w:t>
      </w:r>
    </w:p>
    <w:p w14:paraId="1158F546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in qualità di rappresentante degli interessi del soggetto destinatario del beneficio</w:t>
      </w:r>
    </w:p>
    <w:p w14:paraId="1CC6349B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Sig/Sig.ra _______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__________________________________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__________________________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 nato/a a 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____ 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il 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 residente a ________________________</w:t>
      </w:r>
    </w:p>
    <w:p w14:paraId="7ADCDE4B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in Via ________________________________________________________________ n. 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</w:t>
      </w:r>
    </w:p>
    <w:p w14:paraId="0648E819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Tel. _________________________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_ 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e-mail: ___________________________________________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</w:t>
      </w:r>
    </w:p>
    <w:p w14:paraId="35FCBC82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  <w:t>consapevole delle risorse disponibili per l’Ambito n. 2 Brescia Ovest c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hiedo di poter attivare un progetto individuale per la Vita Indipendente che le seguenti aree di intervento (almeno 2):</w:t>
      </w:r>
    </w:p>
    <w:p w14:paraId="3BD88E42" w14:textId="77777777" w:rsidR="00F707BF" w:rsidRPr="00E04D57" w:rsidRDefault="00F707BF" w:rsidP="00F707BF">
      <w:pPr>
        <w:widowControl w:val="0"/>
        <w:numPr>
          <w:ilvl w:val="0"/>
          <w:numId w:val="7"/>
        </w:numPr>
        <w:suppressAutoHyphens/>
        <w:spacing w:after="0" w:line="360" w:lineRule="auto"/>
        <w:jc w:val="both"/>
        <w:textAlignment w:val="baseline"/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  <w:t>Assistente Personale</w:t>
      </w:r>
    </w:p>
    <w:p w14:paraId="7DD65B4E" w14:textId="77777777" w:rsidR="00F707BF" w:rsidRPr="00E04D57" w:rsidRDefault="00F707BF" w:rsidP="00F707BF">
      <w:pPr>
        <w:widowControl w:val="0"/>
        <w:numPr>
          <w:ilvl w:val="0"/>
          <w:numId w:val="7"/>
        </w:numPr>
        <w:suppressAutoHyphens/>
        <w:spacing w:after="0" w:line="360" w:lineRule="auto"/>
        <w:jc w:val="both"/>
        <w:textAlignment w:val="baseline"/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  <w:lastRenderedPageBreak/>
        <w:t>Forme dell’abitare in autonomia</w:t>
      </w:r>
    </w:p>
    <w:p w14:paraId="2379BDAB" w14:textId="77777777" w:rsidR="00F707BF" w:rsidRPr="00E04D57" w:rsidRDefault="00F707BF" w:rsidP="00F707BF">
      <w:pPr>
        <w:widowControl w:val="0"/>
        <w:numPr>
          <w:ilvl w:val="0"/>
          <w:numId w:val="7"/>
        </w:numPr>
        <w:suppressAutoHyphens/>
        <w:spacing w:after="0" w:line="360" w:lineRule="auto"/>
        <w:jc w:val="both"/>
        <w:textAlignment w:val="baseline"/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  <w:t>Inclusione Sociale Relazionale</w:t>
      </w:r>
    </w:p>
    <w:p w14:paraId="106E0631" w14:textId="77777777" w:rsidR="00F707BF" w:rsidRPr="00E04D57" w:rsidRDefault="00F707BF" w:rsidP="00F707BF">
      <w:pPr>
        <w:widowControl w:val="0"/>
        <w:numPr>
          <w:ilvl w:val="0"/>
          <w:numId w:val="7"/>
        </w:numPr>
        <w:suppressAutoHyphens/>
        <w:spacing w:after="0" w:line="360" w:lineRule="auto"/>
        <w:jc w:val="both"/>
        <w:textAlignment w:val="baseline"/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  <w:t>Trasporto (individuabile solo se il progetto prevede anche Inclusione Sociale e Relazionale)</w:t>
      </w:r>
    </w:p>
    <w:p w14:paraId="67F03AB3" w14:textId="77777777" w:rsidR="00F707BF" w:rsidRPr="00E04D57" w:rsidRDefault="00F707BF" w:rsidP="00F707BF">
      <w:pPr>
        <w:widowControl w:val="0"/>
        <w:numPr>
          <w:ilvl w:val="0"/>
          <w:numId w:val="7"/>
        </w:numPr>
        <w:suppressAutoHyphens/>
        <w:spacing w:after="0" w:line="360" w:lineRule="auto"/>
        <w:jc w:val="both"/>
        <w:textAlignment w:val="baseline"/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  <w:t>Domotica</w:t>
      </w:r>
    </w:p>
    <w:p w14:paraId="0608C803" w14:textId="77777777" w:rsidR="00F707BF" w:rsidRPr="00E04D57" w:rsidRDefault="00F707BF" w:rsidP="00F707BF">
      <w:pPr>
        <w:widowControl w:val="0"/>
        <w:numPr>
          <w:ilvl w:val="0"/>
          <w:numId w:val="7"/>
        </w:numPr>
        <w:suppressAutoHyphens/>
        <w:spacing w:after="0" w:line="360" w:lineRule="auto"/>
        <w:jc w:val="both"/>
        <w:textAlignment w:val="baseline"/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  <w:t>Azioni di sistema (solo se promosse e gestite da Agenzie di Vita Indipendente)</w:t>
      </w:r>
    </w:p>
    <w:p w14:paraId="19EDCC8C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</w:pPr>
    </w:p>
    <w:p w14:paraId="52CCC5D7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Consapevole delle sanzioni penali previste all’articolo 76 del DPR n. 445/2000, per le ipotesi di falsità in atti e dichiarazioni mendaci, dichiara di essere in possesso dei requisiti soggettivi di ammissibilità e, a tal fine, dichiara di essere in possesso dei requisiti richiesti dall’Avviso in oggetto:</w:t>
      </w:r>
    </w:p>
    <w:p w14:paraId="14CE9EAD" w14:textId="77777777" w:rsidR="00F707BF" w:rsidRPr="00E04D57" w:rsidRDefault="00F707BF" w:rsidP="00F707BF">
      <w:pPr>
        <w:widowControl w:val="0"/>
        <w:numPr>
          <w:ilvl w:val="0"/>
          <w:numId w:val="8"/>
        </w:numPr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maggiore età (di norma)</w:t>
      </w:r>
    </w:p>
    <w:p w14:paraId="55AA16F5" w14:textId="77777777" w:rsidR="00F707BF" w:rsidRDefault="00F707BF" w:rsidP="00F707BF">
      <w:pPr>
        <w:widowControl w:val="0"/>
        <w:numPr>
          <w:ilvl w:val="0"/>
          <w:numId w:val="8"/>
        </w:numPr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certificazione che attesti la condizione di disabilità non determinata dal naturale invecchiamento o da patologie connesse con la senilità (certificazione Legge 104/1992 ovvero invalidità civile);</w:t>
      </w:r>
    </w:p>
    <w:p w14:paraId="793F931C" w14:textId="77777777" w:rsidR="00F707BF" w:rsidRPr="007845CA" w:rsidRDefault="00F707BF" w:rsidP="00F707BF">
      <w:pPr>
        <w:widowControl w:val="0"/>
        <w:numPr>
          <w:ilvl w:val="0"/>
          <w:numId w:val="8"/>
        </w:numPr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7845CA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ISEE</w:t>
      </w:r>
    </w:p>
    <w:p w14:paraId="16FB9EC6" w14:textId="77777777" w:rsidR="00F707BF" w:rsidRPr="007845CA" w:rsidRDefault="00F707BF" w:rsidP="00F707BF">
      <w:pPr>
        <w:widowControl w:val="0"/>
        <w:numPr>
          <w:ilvl w:val="1"/>
          <w:numId w:val="8"/>
        </w:numPr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7845CA">
        <w:rPr>
          <w:rFonts w:ascii="Calibri" w:eastAsia="Andale Sans UI" w:hAnsi="Calibri" w:cs="Calibri"/>
          <w:b/>
          <w:bCs/>
          <w:kern w:val="1"/>
          <w:sz w:val="24"/>
          <w:szCs w:val="24"/>
          <w:lang w:eastAsia="zh-CN" w:bidi="en-US"/>
          <w14:ligatures w14:val="none"/>
        </w:rPr>
        <w:t>sociosanitario</w:t>
      </w:r>
      <w:r w:rsidRPr="007845CA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 &lt;= a € 30,000,00 se grado di disabilità &gt; al 67%</w:t>
      </w:r>
    </w:p>
    <w:p w14:paraId="4E06C04F" w14:textId="77777777" w:rsidR="00F707BF" w:rsidRDefault="00F707BF" w:rsidP="00F707BF">
      <w:pPr>
        <w:widowControl w:val="0"/>
        <w:numPr>
          <w:ilvl w:val="1"/>
          <w:numId w:val="8"/>
        </w:numPr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7845CA">
        <w:rPr>
          <w:rFonts w:ascii="Calibri" w:eastAsia="Andale Sans UI" w:hAnsi="Calibri" w:cs="Calibri"/>
          <w:b/>
          <w:bCs/>
          <w:kern w:val="1"/>
          <w:sz w:val="24"/>
          <w:szCs w:val="24"/>
          <w:lang w:eastAsia="zh-CN" w:bidi="en-US"/>
          <w14:ligatures w14:val="none"/>
        </w:rPr>
        <w:t>ordinario</w:t>
      </w:r>
      <w:r w:rsidRPr="007845CA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 &lt;= a € 30.000,00 se grado di disabilità &lt;= al 67%</w:t>
      </w:r>
    </w:p>
    <w:p w14:paraId="740C813F" w14:textId="40A21F0B" w:rsidR="00F707BF" w:rsidRDefault="00F707BF" w:rsidP="00F707BF">
      <w:pPr>
        <w:widowControl w:val="0"/>
        <w:suppressAutoHyphens/>
        <w:spacing w:after="0" w:line="360" w:lineRule="auto"/>
        <w:ind w:left="708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nello specifico, valore ISEE __________________________ pari ad </w:t>
      </w:r>
      <w:r>
        <w:rPr>
          <w:rFonts w:ascii="Century Gothic" w:eastAsia="Andale Sans UI" w:hAnsi="Century Gothic" w:cs="Calibri"/>
          <w:kern w:val="1"/>
          <w:sz w:val="24"/>
          <w:szCs w:val="24"/>
          <w:lang w:eastAsia="zh-CN" w:bidi="en-US"/>
          <w14:ligatures w14:val="none"/>
        </w:rPr>
        <w:t>€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 __________________.</w:t>
      </w:r>
    </w:p>
    <w:p w14:paraId="1EC732F8" w14:textId="77777777" w:rsidR="00F707BF" w:rsidRPr="007845CA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</w:p>
    <w:p w14:paraId="5AFB08EB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Si allega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no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:</w:t>
      </w:r>
    </w:p>
    <w:p w14:paraId="6B91FB61" w14:textId="77777777" w:rsidR="00F707BF" w:rsidRPr="00E04D57" w:rsidRDefault="00F707BF" w:rsidP="00F707BF">
      <w:pPr>
        <w:widowControl w:val="0"/>
        <w:numPr>
          <w:ilvl w:val="0"/>
          <w:numId w:val="8"/>
        </w:numPr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Copia del documento di identità del beneficiario della misura (o del richiedente)</w:t>
      </w:r>
    </w:p>
    <w:p w14:paraId="5A65BA8A" w14:textId="77777777" w:rsidR="00F707BF" w:rsidRDefault="00F707BF" w:rsidP="00F707BF">
      <w:pPr>
        <w:widowControl w:val="0"/>
        <w:numPr>
          <w:ilvl w:val="0"/>
          <w:numId w:val="8"/>
        </w:numPr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Certificazione che attesti lo stato di </w:t>
      </w: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disabilità, ai sensi della 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Lg. 104/1992 ovvero invalidità civile</w:t>
      </w:r>
    </w:p>
    <w:p w14:paraId="0BB2152E" w14:textId="77777777" w:rsidR="00F707BF" w:rsidRDefault="00F707BF" w:rsidP="00F707BF">
      <w:pPr>
        <w:widowControl w:val="0"/>
        <w:numPr>
          <w:ilvl w:val="0"/>
          <w:numId w:val="8"/>
        </w:numPr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Progetto individuale redatto attraverso una valutazione multidimensionale da parte degli operatori di ASST Spedali Civili di Brescia e del Comune di residenza (Allegato 2)</w:t>
      </w:r>
    </w:p>
    <w:p w14:paraId="49E33F68" w14:textId="77777777" w:rsidR="00F707BF" w:rsidRDefault="00F707BF" w:rsidP="00F707BF">
      <w:pPr>
        <w:widowControl w:val="0"/>
        <w:numPr>
          <w:ilvl w:val="0"/>
          <w:numId w:val="8"/>
        </w:numPr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Delegazione di pagamento</w:t>
      </w:r>
    </w:p>
    <w:p w14:paraId="2E044D60" w14:textId="268DB9B2" w:rsidR="00F707BF" w:rsidRDefault="00F707BF">
      <w:pP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br w:type="page"/>
      </w:r>
    </w:p>
    <w:p w14:paraId="2619AD32" w14:textId="77777777" w:rsidR="00F707BF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</w:p>
    <w:p w14:paraId="7619387C" w14:textId="77777777" w:rsidR="00F707BF" w:rsidRPr="009F0658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9F0658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Il/la sottoscritto/a _____________________________, informato ai sensi del D.Lgs. n. 196/2003 e successivo regolamento 679/2016/UE, autorizza il trattamento dei dati personali</w:t>
      </w:r>
    </w:p>
    <w:p w14:paraId="4098DA5E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</w:p>
    <w:p w14:paraId="42FE2296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 xml:space="preserve">Il/la sottoscritto/a dichiara inoltre di essere consapevole che l’accesso a tale beneficio è subordinato dalla redazione di un progetto individuale sottoposto ad una valutazione multidimensionale da parte degli operatori di ASST e del Comune di residenza.  </w:t>
      </w:r>
    </w:p>
    <w:p w14:paraId="2A81B78D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</w:p>
    <w:p w14:paraId="4D6B54A5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Luogo e data</w:t>
      </w:r>
    </w:p>
    <w:p w14:paraId="299B0F2A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_______________________________</w:t>
      </w:r>
    </w:p>
    <w:p w14:paraId="3CA19433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ab/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ab/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ab/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ab/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ab/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ab/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ab/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ab/>
        <w:t>Firma</w:t>
      </w:r>
    </w:p>
    <w:p w14:paraId="1DBF4F7B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  <w:t xml:space="preserve">                                                                                       </w:t>
      </w:r>
    </w:p>
    <w:p w14:paraId="4F58EB30" w14:textId="77777777" w:rsidR="00F707BF" w:rsidRPr="00E04D57" w:rsidRDefault="00F707BF" w:rsidP="00F707BF">
      <w:pPr>
        <w:widowControl w:val="0"/>
        <w:suppressAutoHyphens/>
        <w:spacing w:after="0" w:line="360" w:lineRule="auto"/>
        <w:jc w:val="both"/>
        <w:textAlignment w:val="baseline"/>
        <w:rPr>
          <w:rFonts w:ascii="Times New Roman" w:eastAsia="Andale Sans UI" w:hAnsi="Times New Roman" w:cs="Tahoma"/>
          <w:kern w:val="1"/>
          <w:sz w:val="24"/>
          <w:szCs w:val="24"/>
          <w:lang w:eastAsia="zh-CN" w:bidi="en-US"/>
          <w14:ligatures w14:val="none"/>
        </w:rPr>
      </w:pPr>
      <w:r w:rsidRPr="00E04D57">
        <w:rPr>
          <w:rFonts w:ascii="Calibri" w:eastAsia="Calibri" w:hAnsi="Calibri" w:cs="Calibri"/>
          <w:kern w:val="1"/>
          <w:sz w:val="24"/>
          <w:szCs w:val="24"/>
          <w:lang w:eastAsia="zh-CN" w:bidi="en-US"/>
          <w14:ligatures w14:val="none"/>
        </w:rPr>
        <w:t xml:space="preserve">                                                                                                       </w:t>
      </w:r>
      <w:r w:rsidRPr="00E04D57">
        <w:rPr>
          <w:rFonts w:ascii="Calibri" w:eastAsia="Andale Sans UI" w:hAnsi="Calibri" w:cs="Calibri"/>
          <w:kern w:val="1"/>
          <w:sz w:val="24"/>
          <w:szCs w:val="24"/>
          <w:lang w:eastAsia="zh-CN" w:bidi="en-US"/>
          <w14:ligatures w14:val="none"/>
        </w:rPr>
        <w:t>_________________________________</w:t>
      </w:r>
    </w:p>
    <w:p w14:paraId="2143718C" w14:textId="77777777" w:rsidR="00F707BF" w:rsidRPr="00E04D57" w:rsidRDefault="00F707BF" w:rsidP="00F707BF">
      <w:pPr>
        <w:suppressAutoHyphens/>
        <w:spacing w:after="0" w:line="240" w:lineRule="auto"/>
        <w:rPr>
          <w:rFonts w:ascii="Garamond" w:eastAsia="Times New Roman" w:hAnsi="Garamond" w:cs="Calibri"/>
          <w:kern w:val="0"/>
          <w:sz w:val="28"/>
          <w:szCs w:val="28"/>
          <w:lang w:eastAsia="ar-SA"/>
          <w14:ligatures w14:val="none"/>
        </w:rPr>
      </w:pPr>
    </w:p>
    <w:p w14:paraId="3367CAEC" w14:textId="77777777" w:rsidR="00F707BF" w:rsidRPr="00E04D57" w:rsidRDefault="00F707BF" w:rsidP="00F707BF">
      <w:pPr>
        <w:suppressAutoHyphens/>
        <w:spacing w:after="0" w:line="240" w:lineRule="auto"/>
        <w:rPr>
          <w:rFonts w:ascii="Times New Roman" w:eastAsia="Times New Roman" w:hAnsi="Times New Roman" w:cs="Calibri"/>
          <w:kern w:val="0"/>
          <w:sz w:val="24"/>
          <w:szCs w:val="24"/>
          <w:lang w:eastAsia="ar-SA"/>
          <w14:ligatures w14:val="none"/>
        </w:rPr>
      </w:pPr>
    </w:p>
    <w:p w14:paraId="2FE08904" w14:textId="77777777" w:rsidR="00F707BF" w:rsidRPr="002E42D6" w:rsidRDefault="00F707BF" w:rsidP="00F707BF">
      <w:pPr>
        <w:widowControl w:val="0"/>
        <w:suppressAutoHyphens/>
        <w:spacing w:after="0" w:line="240" w:lineRule="auto"/>
        <w:jc w:val="center"/>
        <w:textAlignment w:val="baseline"/>
        <w:rPr>
          <w:rFonts w:ascii="Garamond" w:eastAsia="Times New Roman" w:hAnsi="Garamond" w:cs="Calibri"/>
          <w:kern w:val="0"/>
          <w:sz w:val="24"/>
          <w:szCs w:val="24"/>
          <w:lang w:eastAsia="ar-SA"/>
          <w14:ligatures w14:val="none"/>
        </w:rPr>
      </w:pPr>
    </w:p>
    <w:p w14:paraId="2829CE79" w14:textId="735B2834" w:rsidR="00857836" w:rsidRPr="006C0327" w:rsidRDefault="00857836" w:rsidP="006C0327">
      <w:pPr>
        <w:spacing w:line="240" w:lineRule="auto"/>
        <w:jc w:val="center"/>
        <w:rPr>
          <w:rFonts w:ascii="Calibri" w:eastAsia="SimSun" w:hAnsi="Calibri"/>
          <w:sz w:val="24"/>
          <w:szCs w:val="24"/>
          <w:lang w:eastAsia="hi-IN" w:bidi="hi-IN"/>
        </w:rPr>
      </w:pPr>
    </w:p>
    <w:sectPr w:rsidR="00857836" w:rsidRPr="006C0327" w:rsidSect="00DF68D6">
      <w:headerReference w:type="first" r:id="rId8"/>
      <w:pgSz w:w="11906" w:h="16838"/>
      <w:pgMar w:top="1417" w:right="1134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7BB91C" w14:textId="77777777" w:rsidR="007B24E3" w:rsidRDefault="007B24E3" w:rsidP="006C4944">
      <w:pPr>
        <w:spacing w:after="0" w:line="240" w:lineRule="auto"/>
      </w:pPr>
      <w:r>
        <w:separator/>
      </w:r>
    </w:p>
  </w:endnote>
  <w:endnote w:type="continuationSeparator" w:id="0">
    <w:p w14:paraId="51D137FD" w14:textId="77777777" w:rsidR="007B24E3" w:rsidRDefault="007B24E3" w:rsidP="006C49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ndale Sans UI">
    <w:altName w:val="Calibri"/>
    <w:charset w:val="00"/>
    <w:family w:val="auto"/>
    <w:pitch w:val="variable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5253E3" w14:textId="77777777" w:rsidR="007B24E3" w:rsidRDefault="007B24E3" w:rsidP="006C4944">
      <w:pPr>
        <w:spacing w:after="0" w:line="240" w:lineRule="auto"/>
      </w:pPr>
      <w:r>
        <w:separator/>
      </w:r>
    </w:p>
  </w:footnote>
  <w:footnote w:type="continuationSeparator" w:id="0">
    <w:p w14:paraId="387F2FB8" w14:textId="77777777" w:rsidR="007B24E3" w:rsidRDefault="007B24E3" w:rsidP="006C49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09B64F" w14:textId="77777777" w:rsidR="00DF68D6" w:rsidRPr="00E55F53" w:rsidRDefault="00DF68D6" w:rsidP="00DF68D6">
    <w:pPr>
      <w:tabs>
        <w:tab w:val="left" w:pos="2565"/>
      </w:tabs>
      <w:spacing w:after="0" w:line="240" w:lineRule="auto"/>
      <w:rPr>
        <w:rFonts w:ascii="Arial" w:hAnsi="Arial" w:cs="Arial"/>
        <w:sz w:val="16"/>
        <w:szCs w:val="16"/>
      </w:rPr>
    </w:pPr>
    <w:r w:rsidRPr="00E55F53">
      <w:rPr>
        <w:noProof/>
        <w:lang w:eastAsia="it-IT"/>
      </w:rPr>
      <w:drawing>
        <wp:anchor distT="0" distB="0" distL="114935" distR="114935" simplePos="0" relativeHeight="251661312" behindDoc="1" locked="0" layoutInCell="1" allowOverlap="1" wp14:anchorId="4D1A17F4" wp14:editId="7D15C21B">
          <wp:simplePos x="0" y="0"/>
          <wp:positionH relativeFrom="column">
            <wp:posOffset>127635</wp:posOffset>
          </wp:positionH>
          <wp:positionV relativeFrom="paragraph">
            <wp:posOffset>-154305</wp:posOffset>
          </wp:positionV>
          <wp:extent cx="678815" cy="721360"/>
          <wp:effectExtent l="0" t="0" r="6985" b="2540"/>
          <wp:wrapNone/>
          <wp:docPr id="316758384" name="Immagine 31675838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grayscl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8815" cy="72136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9A3D19D" w14:textId="77777777" w:rsidR="00DF68D6" w:rsidRPr="00E55F53" w:rsidRDefault="00DF68D6" w:rsidP="00DF68D6">
    <w:pPr>
      <w:spacing w:after="0" w:line="240" w:lineRule="auto"/>
      <w:jc w:val="center"/>
      <w:rPr>
        <w:rFonts w:ascii="Calibri Light" w:hAnsi="Calibri Light"/>
        <w:b/>
        <w:bCs/>
        <w:color w:val="2F5496"/>
        <w:sz w:val="36"/>
        <w:szCs w:val="36"/>
      </w:rPr>
    </w:pPr>
    <w:r w:rsidRPr="00E55F53">
      <w:rPr>
        <w:rFonts w:ascii="Arial Black" w:hAnsi="Arial Black"/>
        <w:sz w:val="32"/>
        <w:szCs w:val="32"/>
      </w:rPr>
      <w:t>AZIENDA SPECIALE CONSORTILE</w:t>
    </w:r>
  </w:p>
  <w:p w14:paraId="6CAD3080" w14:textId="77777777" w:rsidR="00DF68D6" w:rsidRPr="00E55F53" w:rsidRDefault="00DF68D6" w:rsidP="00DF68D6">
    <w:pPr>
      <w:spacing w:after="0" w:line="240" w:lineRule="auto"/>
      <w:jc w:val="center"/>
      <w:rPr>
        <w:rFonts w:ascii="Arial Black" w:hAnsi="Arial Black"/>
        <w:sz w:val="32"/>
        <w:szCs w:val="32"/>
      </w:rPr>
    </w:pPr>
    <w:r w:rsidRPr="00E55F53">
      <w:rPr>
        <w:rFonts w:ascii="Calibri Light" w:hAnsi="Calibri Light"/>
        <w:b/>
        <w:bCs/>
        <w:color w:val="2F5496"/>
        <w:sz w:val="36"/>
        <w:szCs w:val="36"/>
      </w:rPr>
      <w:t xml:space="preserve"> </w:t>
    </w:r>
    <w:r w:rsidRPr="00E55F53">
      <w:rPr>
        <w:rFonts w:ascii="Arial Black" w:hAnsi="Arial Black"/>
        <w:sz w:val="32"/>
        <w:szCs w:val="32"/>
      </w:rPr>
      <w:t>“OVEST SOLIDALE”</w:t>
    </w:r>
  </w:p>
  <w:p w14:paraId="4B2A8EBE" w14:textId="77777777" w:rsidR="00DF68D6" w:rsidRPr="00BA29E5" w:rsidRDefault="00BA29E5" w:rsidP="00DF68D6">
    <w:pPr>
      <w:tabs>
        <w:tab w:val="left" w:pos="2565"/>
      </w:tabs>
      <w:spacing w:after="0" w:line="240" w:lineRule="auto"/>
      <w:jc w:val="center"/>
      <w:rPr>
        <w:rFonts w:ascii="Calibri Light" w:hAnsi="Calibri Light"/>
        <w:color w:val="2F5496"/>
        <w:sz w:val="20"/>
        <w:szCs w:val="20"/>
      </w:rPr>
    </w:pP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7456" behindDoc="1" locked="0" layoutInCell="1" allowOverlap="1" wp14:anchorId="46C4772D" wp14:editId="7A1CCC71">
          <wp:simplePos x="0" y="0"/>
          <wp:positionH relativeFrom="column">
            <wp:posOffset>-201603</wp:posOffset>
          </wp:positionH>
          <wp:positionV relativeFrom="paragraph">
            <wp:posOffset>124460</wp:posOffset>
          </wp:positionV>
          <wp:extent cx="528955" cy="697865"/>
          <wp:effectExtent l="0" t="0" r="4445" b="6985"/>
          <wp:wrapNone/>
          <wp:docPr id="937093035" name="Elemento grafico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1892554" name="Elemento grafico 511892554"/>
                  <pic:cNvPicPr/>
                </pic:nvPicPr>
                <pic:blipFill>
                  <a:blip r:embed="rId2">
                    <a:extLst>
                      <a:ext uri="{96DAC541-7B7A-43D3-8B79-37D633B846F1}">
                        <asvg:svgBlip xmlns:asvg="http://schemas.microsoft.com/office/drawing/2016/SVG/main" r:embed="rId3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28955" cy="6978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8480" behindDoc="1" locked="0" layoutInCell="1" allowOverlap="1" wp14:anchorId="3DDBF5C0" wp14:editId="3A6F9367">
          <wp:simplePos x="0" y="0"/>
          <wp:positionH relativeFrom="column">
            <wp:posOffset>297398</wp:posOffset>
          </wp:positionH>
          <wp:positionV relativeFrom="paragraph">
            <wp:posOffset>139700</wp:posOffset>
          </wp:positionV>
          <wp:extent cx="683895" cy="683895"/>
          <wp:effectExtent l="0" t="0" r="1905" b="1905"/>
          <wp:wrapNone/>
          <wp:docPr id="1026093694" name="Elemento grafico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4275096" name="Elemento grafico 634275096"/>
                  <pic:cNvPicPr/>
                </pic:nvPicPr>
                <pic:blipFill>
                  <a:blip r:embed="rId4">
                    <a:extLst>
                      <a:ext uri="{96DAC541-7B7A-43D3-8B79-37D633B846F1}">
                        <asvg:svgBlip xmlns:asvg="http://schemas.microsoft.com/office/drawing/2016/SVG/main" r:embed="rId5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3895" cy="6838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3360" behindDoc="1" locked="0" layoutInCell="1" allowOverlap="1" wp14:anchorId="6576A949" wp14:editId="144951AE">
          <wp:simplePos x="0" y="0"/>
          <wp:positionH relativeFrom="column">
            <wp:posOffset>977593</wp:posOffset>
          </wp:positionH>
          <wp:positionV relativeFrom="paragraph">
            <wp:posOffset>126365</wp:posOffset>
          </wp:positionV>
          <wp:extent cx="492760" cy="726440"/>
          <wp:effectExtent l="0" t="0" r="2540" b="0"/>
          <wp:wrapNone/>
          <wp:docPr id="11950240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74097913" name="Immagine 1774097913"/>
                  <pic:cNvPicPr/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726440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70528" behindDoc="1" locked="0" layoutInCell="1" allowOverlap="1" wp14:anchorId="5BCF32DC" wp14:editId="36DF1A08">
          <wp:simplePos x="0" y="0"/>
          <wp:positionH relativeFrom="column">
            <wp:posOffset>2124823</wp:posOffset>
          </wp:positionH>
          <wp:positionV relativeFrom="paragraph">
            <wp:posOffset>149860</wp:posOffset>
          </wp:positionV>
          <wp:extent cx="532130" cy="694690"/>
          <wp:effectExtent l="0" t="0" r="1270" b="0"/>
          <wp:wrapNone/>
          <wp:docPr id="1010945441" name="Elemento grafico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4954046" name="Elemento grafico 1054954046"/>
                  <pic:cNvPicPr/>
                </pic:nvPicPr>
                <pic:blipFill>
                  <a:blip r:embed="rId7">
                    <a:extLst>
                      <a:ext uri="{96DAC541-7B7A-43D3-8B79-37D633B846F1}">
                        <asvg:svgBlip xmlns:asvg="http://schemas.microsoft.com/office/drawing/2016/SVG/main" r:embed="rId8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2130" cy="694690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  <w:p w14:paraId="3AB2ECC2" w14:textId="77777777" w:rsidR="00857836" w:rsidRPr="00BA29E5" w:rsidRDefault="00BA29E5" w:rsidP="00857836">
    <w:pPr>
      <w:pStyle w:val="Intestazione"/>
      <w:ind w:left="-426"/>
      <w:rPr>
        <w:rFonts w:cs="Times New Roman"/>
        <w:lang w:eastAsia="it-IT"/>
      </w:rPr>
    </w:pP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3600" behindDoc="1" locked="0" layoutInCell="1" allowOverlap="1" wp14:anchorId="27F68544" wp14:editId="37634BCF">
          <wp:simplePos x="0" y="0"/>
          <wp:positionH relativeFrom="column">
            <wp:posOffset>1532053</wp:posOffset>
          </wp:positionH>
          <wp:positionV relativeFrom="paragraph">
            <wp:posOffset>6985</wp:posOffset>
          </wp:positionV>
          <wp:extent cx="553720" cy="666115"/>
          <wp:effectExtent l="0" t="0" r="0" b="635"/>
          <wp:wrapNone/>
          <wp:docPr id="1057203012" name="Elemento grafico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9608532" name="Elemento grafico 539608532"/>
                  <pic:cNvPicPr/>
                </pic:nvPicPr>
                <pic:blipFill>
                  <a:blip r:embed="rId9">
                    <a:extLst>
                      <a:ext uri="{96DAC541-7B7A-43D3-8B79-37D633B846F1}">
                        <asvg:svgBlip xmlns:asvg="http://schemas.microsoft.com/office/drawing/2016/SVG/main" r:embed="rId1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53720" cy="66611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4384" behindDoc="1" locked="0" layoutInCell="1" allowOverlap="1" wp14:anchorId="77601053" wp14:editId="3B5F2EF9">
          <wp:simplePos x="0" y="0"/>
          <wp:positionH relativeFrom="column">
            <wp:posOffset>2715169</wp:posOffset>
          </wp:positionH>
          <wp:positionV relativeFrom="paragraph">
            <wp:posOffset>6985</wp:posOffset>
          </wp:positionV>
          <wp:extent cx="492760" cy="687705"/>
          <wp:effectExtent l="0" t="0" r="2540" b="0"/>
          <wp:wrapNone/>
          <wp:docPr id="983197172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0265953" name="Immagine 590265953"/>
                  <pic:cNvPicPr/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8770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5408" behindDoc="1" locked="0" layoutInCell="1" allowOverlap="1" wp14:anchorId="4D99D2CF" wp14:editId="21392C90">
          <wp:simplePos x="0" y="0"/>
          <wp:positionH relativeFrom="column">
            <wp:posOffset>3290256</wp:posOffset>
          </wp:positionH>
          <wp:positionV relativeFrom="paragraph">
            <wp:posOffset>32987</wp:posOffset>
          </wp:positionV>
          <wp:extent cx="492760" cy="654685"/>
          <wp:effectExtent l="0" t="0" r="2540" b="0"/>
          <wp:wrapNone/>
          <wp:docPr id="1479554186" name="Immagin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3814030" name="Immagine 303814030"/>
                  <pic:cNvPicPr/>
                </pic:nvPicPr>
                <pic:blipFill>
                  <a:blip r:embed="rId1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5468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6432" behindDoc="1" locked="0" layoutInCell="1" allowOverlap="1" wp14:anchorId="296F503A" wp14:editId="2E659897">
          <wp:simplePos x="0" y="0"/>
          <wp:positionH relativeFrom="column">
            <wp:posOffset>3878333</wp:posOffset>
          </wp:positionH>
          <wp:positionV relativeFrom="paragraph">
            <wp:posOffset>10795</wp:posOffset>
          </wp:positionV>
          <wp:extent cx="506730" cy="688975"/>
          <wp:effectExtent l="0" t="0" r="7620" b="0"/>
          <wp:wrapNone/>
          <wp:docPr id="1971024132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7967498" name="Immagine 497967498"/>
                  <pic:cNvPicPr/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06730" cy="6889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1552" behindDoc="1" locked="0" layoutInCell="1" allowOverlap="1" wp14:anchorId="0A9B9254" wp14:editId="0D496035">
          <wp:simplePos x="0" y="0"/>
          <wp:positionH relativeFrom="column">
            <wp:posOffset>4469295</wp:posOffset>
          </wp:positionH>
          <wp:positionV relativeFrom="paragraph">
            <wp:posOffset>33432</wp:posOffset>
          </wp:positionV>
          <wp:extent cx="492760" cy="632460"/>
          <wp:effectExtent l="0" t="0" r="2540" b="0"/>
          <wp:wrapNone/>
          <wp:docPr id="1430400406" name="Elemento grafico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7803492" name="Elemento grafico 317803492"/>
                  <pic:cNvPicPr/>
                </pic:nvPicPr>
                <pic:blipFill>
                  <a:blip r:embed="rId14">
                    <a:extLst>
                      <a:ext uri="{96DAC541-7B7A-43D3-8B79-37D633B846F1}">
                        <asvg:svgBlip xmlns:asvg="http://schemas.microsoft.com/office/drawing/2016/SVG/main" r:embed="rId15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32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9504" behindDoc="1" locked="0" layoutInCell="1" allowOverlap="1" wp14:anchorId="52FC93DD" wp14:editId="3EC1717B">
          <wp:simplePos x="0" y="0"/>
          <wp:positionH relativeFrom="column">
            <wp:posOffset>5104072</wp:posOffset>
          </wp:positionH>
          <wp:positionV relativeFrom="paragraph">
            <wp:posOffset>38100</wp:posOffset>
          </wp:positionV>
          <wp:extent cx="492760" cy="661035"/>
          <wp:effectExtent l="0" t="0" r="2540" b="5715"/>
          <wp:wrapNone/>
          <wp:docPr id="939336722" name="Elemento grafico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28346722" name="Elemento grafico 1828346722"/>
                  <pic:cNvPicPr/>
                </pic:nvPicPr>
                <pic:blipFill>
                  <a:blip r:embed="rId16">
                    <a:extLst>
                      <a:ext uri="{96DAC541-7B7A-43D3-8B79-37D633B846F1}">
                        <asvg:svgBlip xmlns:asvg="http://schemas.microsoft.com/office/drawing/2016/SVG/main" r:embed="rId17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6103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2576" behindDoc="1" locked="0" layoutInCell="1" allowOverlap="1" wp14:anchorId="1E2B609D" wp14:editId="01263437">
          <wp:simplePos x="0" y="0"/>
          <wp:positionH relativeFrom="column">
            <wp:posOffset>5747393</wp:posOffset>
          </wp:positionH>
          <wp:positionV relativeFrom="paragraph">
            <wp:posOffset>69850</wp:posOffset>
          </wp:positionV>
          <wp:extent cx="493395" cy="632460"/>
          <wp:effectExtent l="0" t="0" r="1905" b="0"/>
          <wp:wrapNone/>
          <wp:docPr id="1164994552" name="Elemento grafico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13619129" name="Elemento grafico 1213619129"/>
                  <pic:cNvPicPr/>
                </pic:nvPicPr>
                <pic:blipFill>
                  <a:blip r:embed="rId18">
                    <a:extLst>
                      <a:ext uri="{96DAC541-7B7A-43D3-8B79-37D633B846F1}">
                        <asvg:svgBlip xmlns:asvg="http://schemas.microsoft.com/office/drawing/2016/SVG/main" r:embed="rId19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3395" cy="632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</w:p>
  <w:p w14:paraId="7D31B13B" w14:textId="77777777" w:rsidR="00857836" w:rsidRPr="00857836" w:rsidRDefault="00857836" w:rsidP="00857836">
    <w:pPr>
      <w:pStyle w:val="Intestazione"/>
      <w:tabs>
        <w:tab w:val="clear" w:pos="4819"/>
        <w:tab w:val="clear" w:pos="9638"/>
        <w:tab w:val="left" w:pos="6536"/>
      </w:tabs>
      <w:rPr>
        <w:rFonts w:cs="Times New Roman"/>
        <w:lang w:eastAsia="it-IT"/>
      </w:rPr>
    </w:pPr>
    <w:r>
      <w:rPr>
        <w:rFonts w:cs="Times New Roman"/>
        <w:b/>
        <w:bCs/>
        <w:sz w:val="18"/>
        <w:szCs w:val="18"/>
        <w:vertAlign w:val="subscript"/>
        <w:lang w:eastAsia="it-IT"/>
      </w:rPr>
      <w:tab/>
    </w:r>
  </w:p>
  <w:p w14:paraId="76690DB4" w14:textId="77777777" w:rsidR="00857836" w:rsidRPr="00D17177" w:rsidRDefault="00857836" w:rsidP="00857836">
    <w:pPr>
      <w:pStyle w:val="Intestazione"/>
      <w:tabs>
        <w:tab w:val="left" w:pos="233"/>
      </w:tabs>
      <w:ind w:left="-709" w:right="-284"/>
      <w:rPr>
        <w:rFonts w:cs="Times New Roman"/>
        <w:b/>
        <w:bCs/>
        <w:sz w:val="18"/>
        <w:szCs w:val="18"/>
        <w:vertAlign w:val="subscript"/>
        <w:lang w:eastAsia="it-IT"/>
      </w:rPr>
    </w:pP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          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 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BERLINGO  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CASTEGNATO    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CASTEL MELLA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CELLATICA                GUSSAGO                  </w:t>
    </w:r>
    <w:r w:rsidR="007942E4">
      <w:rPr>
        <w:rFonts w:cs="Times New Roman"/>
        <w:b/>
        <w:bCs/>
        <w:sz w:val="18"/>
        <w:szCs w:val="18"/>
        <w:vertAlign w:val="subscript"/>
        <w:lang w:eastAsia="it-IT"/>
      </w:rPr>
      <w:t xml:space="preserve"> O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ME    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OSPITALETTO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RODENGO SAIANO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RONCADELLE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TORBOLE CASAGLIA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="007942E4">
      <w:rPr>
        <w:rFonts w:cs="Times New Roman"/>
        <w:b/>
        <w:bCs/>
        <w:sz w:val="18"/>
        <w:szCs w:val="18"/>
        <w:vertAlign w:val="subscript"/>
        <w:lang w:eastAsia="it-IT"/>
      </w:rPr>
      <w:t xml:space="preserve">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>TRAVAGLIATO</w:t>
    </w:r>
    <w:r w:rsidRPr="00D17177">
      <w:rPr>
        <w:rFonts w:cs="Times New Roman"/>
        <w:sz w:val="18"/>
        <w:szCs w:val="18"/>
        <w:lang w:eastAsia="it-IT"/>
      </w:rPr>
      <w:tab/>
    </w:r>
    <w:r w:rsidRPr="00D17177">
      <w:rPr>
        <w:rFonts w:cs="Times New Roman"/>
        <w:sz w:val="18"/>
        <w:szCs w:val="18"/>
        <w:lang w:eastAsia="it-IT"/>
      </w:rPr>
      <w:tab/>
      <w:t xml:space="preserve">  </w:t>
    </w:r>
  </w:p>
  <w:p w14:paraId="373FBA89" w14:textId="77777777" w:rsidR="00DF68D6" w:rsidRDefault="00DF68D6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6B0AC8"/>
    <w:multiLevelType w:val="hybridMultilevel"/>
    <w:tmpl w:val="FACE5C36"/>
    <w:lvl w:ilvl="0" w:tplc="7CDA2A1C">
      <w:numFmt w:val="bullet"/>
      <w:lvlText w:val="-"/>
      <w:lvlJc w:val="left"/>
      <w:pPr>
        <w:ind w:left="720" w:hanging="360"/>
      </w:pPr>
      <w:rPr>
        <w:rFonts w:ascii="Calibri" w:eastAsia="Andale Sans UI" w:hAnsi="Calibri" w:cs="Calibri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561C02"/>
    <w:multiLevelType w:val="hybridMultilevel"/>
    <w:tmpl w:val="522E2AA6"/>
    <w:lvl w:ilvl="0" w:tplc="1408F4BA">
      <w:start w:val="1"/>
      <w:numFmt w:val="bullet"/>
      <w:lvlText w:val="□"/>
      <w:lvlJc w:val="left"/>
      <w:pPr>
        <w:ind w:left="720" w:hanging="360"/>
      </w:pPr>
      <w:rPr>
        <w:rFonts w:ascii="Courier New" w:hAnsi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AA50435"/>
    <w:multiLevelType w:val="hybridMultilevel"/>
    <w:tmpl w:val="6FF68ACA"/>
    <w:lvl w:ilvl="0" w:tplc="BC3CFEB8">
      <w:numFmt w:val="bullet"/>
      <w:lvlText w:val="-"/>
      <w:lvlJc w:val="left"/>
      <w:pPr>
        <w:ind w:left="720" w:hanging="360"/>
      </w:pPr>
      <w:rPr>
        <w:rFonts w:ascii="Garamond" w:eastAsia="Times New Roman" w:hAnsi="Garamond" w:cs="Calibr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BFE174D"/>
    <w:multiLevelType w:val="hybridMultilevel"/>
    <w:tmpl w:val="F4DC6374"/>
    <w:lvl w:ilvl="0" w:tplc="3392F6BA">
      <w:start w:val="1"/>
      <w:numFmt w:val="decimal"/>
      <w:lvlText w:val="%1."/>
      <w:lvlJc w:val="left"/>
      <w:pPr>
        <w:ind w:left="570" w:hanging="360"/>
      </w:pPr>
    </w:lvl>
    <w:lvl w:ilvl="1" w:tplc="04100019">
      <w:start w:val="1"/>
      <w:numFmt w:val="lowerLetter"/>
      <w:lvlText w:val="%2."/>
      <w:lvlJc w:val="left"/>
      <w:pPr>
        <w:ind w:left="1290" w:hanging="360"/>
      </w:pPr>
    </w:lvl>
    <w:lvl w:ilvl="2" w:tplc="0410001B">
      <w:start w:val="1"/>
      <w:numFmt w:val="lowerRoman"/>
      <w:lvlText w:val="%3."/>
      <w:lvlJc w:val="right"/>
      <w:pPr>
        <w:ind w:left="2010" w:hanging="180"/>
      </w:pPr>
    </w:lvl>
    <w:lvl w:ilvl="3" w:tplc="0410000F">
      <w:start w:val="1"/>
      <w:numFmt w:val="decimal"/>
      <w:lvlText w:val="%4."/>
      <w:lvlJc w:val="left"/>
      <w:pPr>
        <w:ind w:left="2730" w:hanging="360"/>
      </w:pPr>
    </w:lvl>
    <w:lvl w:ilvl="4" w:tplc="04100019">
      <w:start w:val="1"/>
      <w:numFmt w:val="lowerLetter"/>
      <w:lvlText w:val="%5."/>
      <w:lvlJc w:val="left"/>
      <w:pPr>
        <w:ind w:left="3450" w:hanging="360"/>
      </w:pPr>
    </w:lvl>
    <w:lvl w:ilvl="5" w:tplc="0410001B">
      <w:start w:val="1"/>
      <w:numFmt w:val="lowerRoman"/>
      <w:lvlText w:val="%6."/>
      <w:lvlJc w:val="right"/>
      <w:pPr>
        <w:ind w:left="4170" w:hanging="180"/>
      </w:pPr>
    </w:lvl>
    <w:lvl w:ilvl="6" w:tplc="0410000F">
      <w:start w:val="1"/>
      <w:numFmt w:val="decimal"/>
      <w:lvlText w:val="%7."/>
      <w:lvlJc w:val="left"/>
      <w:pPr>
        <w:ind w:left="4890" w:hanging="360"/>
      </w:pPr>
    </w:lvl>
    <w:lvl w:ilvl="7" w:tplc="04100019">
      <w:start w:val="1"/>
      <w:numFmt w:val="lowerLetter"/>
      <w:lvlText w:val="%8."/>
      <w:lvlJc w:val="left"/>
      <w:pPr>
        <w:ind w:left="5610" w:hanging="360"/>
      </w:pPr>
    </w:lvl>
    <w:lvl w:ilvl="8" w:tplc="0410001B">
      <w:start w:val="1"/>
      <w:numFmt w:val="lowerRoman"/>
      <w:lvlText w:val="%9."/>
      <w:lvlJc w:val="right"/>
      <w:pPr>
        <w:ind w:left="6330" w:hanging="180"/>
      </w:pPr>
    </w:lvl>
  </w:abstractNum>
  <w:abstractNum w:abstractNumId="4" w15:restartNumberingAfterBreak="0">
    <w:nsid w:val="5EBB7CD6"/>
    <w:multiLevelType w:val="multilevel"/>
    <w:tmpl w:val="EA22A3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48F6C3F"/>
    <w:multiLevelType w:val="hybridMultilevel"/>
    <w:tmpl w:val="F0B86F8E"/>
    <w:lvl w:ilvl="0" w:tplc="63BEEDF8">
      <w:numFmt w:val="bullet"/>
      <w:lvlText w:val="-"/>
      <w:lvlJc w:val="left"/>
      <w:pPr>
        <w:ind w:left="720" w:hanging="360"/>
      </w:pPr>
      <w:rPr>
        <w:rFonts w:ascii="Garamond" w:eastAsia="Calibri" w:hAnsi="Garamond" w:cs="Times New Roman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6736AC9"/>
    <w:multiLevelType w:val="hybridMultilevel"/>
    <w:tmpl w:val="CAE8D56E"/>
    <w:lvl w:ilvl="0" w:tplc="0410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0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7DF56A1C"/>
    <w:multiLevelType w:val="hybridMultilevel"/>
    <w:tmpl w:val="0180C512"/>
    <w:lvl w:ilvl="0" w:tplc="E7843746">
      <w:numFmt w:val="bullet"/>
      <w:lvlText w:val=""/>
      <w:lvlJc w:val="left"/>
      <w:pPr>
        <w:ind w:left="797" w:hanging="360"/>
      </w:pPr>
      <w:rPr>
        <w:rFonts w:ascii="Wingdings" w:eastAsia="Wingdings" w:hAnsi="Wingdings" w:cs="Wingdings" w:hint="default"/>
        <w:w w:val="99"/>
        <w:sz w:val="20"/>
        <w:szCs w:val="20"/>
        <w:lang w:val="it-IT" w:eastAsia="en-US" w:bidi="ar-SA"/>
      </w:rPr>
    </w:lvl>
    <w:lvl w:ilvl="1" w:tplc="04100003">
      <w:start w:val="1"/>
      <w:numFmt w:val="bullet"/>
      <w:lvlText w:val="o"/>
      <w:lvlJc w:val="left"/>
      <w:pPr>
        <w:ind w:left="1517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237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957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77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97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117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837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557" w:hanging="360"/>
      </w:pPr>
      <w:rPr>
        <w:rFonts w:ascii="Wingdings" w:hAnsi="Wingdings" w:hint="default"/>
      </w:rPr>
    </w:lvl>
  </w:abstractNum>
  <w:num w:numId="1" w16cid:durableId="191458250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700006855">
    <w:abstractNumId w:val="6"/>
  </w:num>
  <w:num w:numId="3" w16cid:durableId="358163228">
    <w:abstractNumId w:val="7"/>
  </w:num>
  <w:num w:numId="4" w16cid:durableId="849374400">
    <w:abstractNumId w:val="5"/>
  </w:num>
  <w:num w:numId="5" w16cid:durableId="2053453272">
    <w:abstractNumId w:val="2"/>
  </w:num>
  <w:num w:numId="6" w16cid:durableId="348945404">
    <w:abstractNumId w:val="4"/>
  </w:num>
  <w:num w:numId="7" w16cid:durableId="1082216720">
    <w:abstractNumId w:val="1"/>
  </w:num>
  <w:num w:numId="8" w16cid:durableId="1173365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24E3"/>
    <w:rsid w:val="00067B82"/>
    <w:rsid w:val="000A14FC"/>
    <w:rsid w:val="001A54D1"/>
    <w:rsid w:val="003E7B44"/>
    <w:rsid w:val="00446BB9"/>
    <w:rsid w:val="004B432F"/>
    <w:rsid w:val="005668EA"/>
    <w:rsid w:val="005915CC"/>
    <w:rsid w:val="00635520"/>
    <w:rsid w:val="006A52D9"/>
    <w:rsid w:val="006C0327"/>
    <w:rsid w:val="006C4944"/>
    <w:rsid w:val="007942E4"/>
    <w:rsid w:val="007B24E3"/>
    <w:rsid w:val="007E508C"/>
    <w:rsid w:val="00857836"/>
    <w:rsid w:val="009B0F64"/>
    <w:rsid w:val="009E3ABC"/>
    <w:rsid w:val="00BA29E5"/>
    <w:rsid w:val="00DA3F99"/>
    <w:rsid w:val="00DF68D6"/>
    <w:rsid w:val="00EB584B"/>
    <w:rsid w:val="00F25AF4"/>
    <w:rsid w:val="00F707BF"/>
    <w:rsid w:val="00F73338"/>
    <w:rsid w:val="00F951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566F53A"/>
  <w15:chartTrackingRefBased/>
  <w15:docId w15:val="{EC675D3A-7BB7-477F-81E1-0206A64663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F707BF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6C494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6C4944"/>
  </w:style>
  <w:style w:type="paragraph" w:styleId="Pidipagina">
    <w:name w:val="footer"/>
    <w:basedOn w:val="Normale"/>
    <w:link w:val="PidipaginaCarattere"/>
    <w:uiPriority w:val="99"/>
    <w:unhideWhenUsed/>
    <w:rsid w:val="006C494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6C4944"/>
  </w:style>
  <w:style w:type="paragraph" w:styleId="Paragrafoelenco">
    <w:name w:val="List Paragraph"/>
    <w:basedOn w:val="Normale"/>
    <w:uiPriority w:val="34"/>
    <w:qFormat/>
    <w:rsid w:val="006C0327"/>
    <w:pPr>
      <w:ind w:left="720"/>
      <w:contextualSpacing/>
    </w:pPr>
  </w:style>
  <w:style w:type="character" w:styleId="Collegamentoipertestuale">
    <w:name w:val="Hyperlink"/>
    <w:basedOn w:val="Carpredefinitoparagrafo"/>
    <w:uiPriority w:val="99"/>
    <w:unhideWhenUsed/>
    <w:rsid w:val="006C032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svg"/><Relationship Id="rId13" Type="http://schemas.openxmlformats.org/officeDocument/2006/relationships/image" Target="media/image13.png"/><Relationship Id="rId18" Type="http://schemas.openxmlformats.org/officeDocument/2006/relationships/image" Target="media/image18.png"/><Relationship Id="rId3" Type="http://schemas.openxmlformats.org/officeDocument/2006/relationships/image" Target="media/image3.svg"/><Relationship Id="rId7" Type="http://schemas.openxmlformats.org/officeDocument/2006/relationships/image" Target="media/image7.png"/><Relationship Id="rId12" Type="http://schemas.openxmlformats.org/officeDocument/2006/relationships/image" Target="media/image12.png"/><Relationship Id="rId17" Type="http://schemas.openxmlformats.org/officeDocument/2006/relationships/image" Target="media/image17.svg"/><Relationship Id="rId2" Type="http://schemas.openxmlformats.org/officeDocument/2006/relationships/image" Target="media/image2.png"/><Relationship Id="rId16" Type="http://schemas.openxmlformats.org/officeDocument/2006/relationships/image" Target="media/image16.png"/><Relationship Id="rId1" Type="http://schemas.openxmlformats.org/officeDocument/2006/relationships/image" Target="media/image1.jpeg"/><Relationship Id="rId6" Type="http://schemas.openxmlformats.org/officeDocument/2006/relationships/image" Target="media/image6.png"/><Relationship Id="rId11" Type="http://schemas.openxmlformats.org/officeDocument/2006/relationships/image" Target="media/image11.jpg"/><Relationship Id="rId5" Type="http://schemas.openxmlformats.org/officeDocument/2006/relationships/image" Target="media/image5.svg"/><Relationship Id="rId15" Type="http://schemas.openxmlformats.org/officeDocument/2006/relationships/image" Target="media/image15.svg"/><Relationship Id="rId10" Type="http://schemas.openxmlformats.org/officeDocument/2006/relationships/image" Target="media/image10.svg"/><Relationship Id="rId19" Type="http://schemas.openxmlformats.org/officeDocument/2006/relationships/image" Target="media/image19.svg"/><Relationship Id="rId4" Type="http://schemas.openxmlformats.org/officeDocument/2006/relationships/image" Target="media/image4.png"/><Relationship Id="rId9" Type="http://schemas.openxmlformats.org/officeDocument/2006/relationships/image" Target="media/image9.png"/><Relationship Id="rId14" Type="http://schemas.openxmlformats.org/officeDocument/2006/relationships/image" Target="media/image1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P:\MODELLI%20WORD%20PERSONALI\BANDI%20E%20AVVISI%20carta%20intestata.dotx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0DBDF5-4693-4062-88CF-D95E73FE18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BANDI E AVVISI carta intestata.dotx</Template>
  <TotalTime>12</TotalTime>
  <Pages>3</Pages>
  <Words>554</Words>
  <Characters>3158</Characters>
  <Application>Microsoft Office Word</Application>
  <DocSecurity>0</DocSecurity>
  <Lines>26</Lines>
  <Paragraphs>7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Francesca Depoli</dc:creator>
  <cp:keywords/>
  <dc:description/>
  <cp:lastModifiedBy>Disabilita</cp:lastModifiedBy>
  <cp:revision>7</cp:revision>
  <dcterms:created xsi:type="dcterms:W3CDTF">2025-02-25T10:08:00Z</dcterms:created>
  <dcterms:modified xsi:type="dcterms:W3CDTF">2026-04-13T11:02:00Z</dcterms:modified>
</cp:coreProperties>
</file>