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09E7CD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>Allegato 2</w:t>
      </w:r>
    </w:p>
    <w:p w14:paraId="6D0E7032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5DF32E5D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DEEAF6"/>
        <w:suppressAutoHyphens/>
        <w:spacing w:after="0" w:line="240" w:lineRule="auto"/>
        <w:jc w:val="center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MODELLO PROGETTO INDIVIDUALE PRO.VI 202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2</w:t>
      </w:r>
    </w:p>
    <w:p w14:paraId="55469DE5" w14:textId="77777777" w:rsidR="00A92B39" w:rsidRDefault="00A92B39" w:rsidP="00A92B3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0B3C1C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DGR n. XII/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3719/</w:t>
      </w:r>
      <w:r w:rsidRPr="000B3C1C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202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4</w:t>
      </w:r>
      <w:r w:rsidRPr="000B3C1C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 – FNA 202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4</w:t>
      </w:r>
      <w:r w:rsidRPr="000B3C1C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, ESERCIZIO 202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5</w:t>
      </w:r>
    </w:p>
    <w:p w14:paraId="11243A8D" w14:textId="77777777" w:rsidR="00A92B39" w:rsidRPr="000B3C1C" w:rsidRDefault="00A92B39" w:rsidP="00A92B39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Pro.vi 2023 esercizio 2025/2026</w:t>
      </w:r>
    </w:p>
    <w:p w14:paraId="35E6FD54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32"/>
          <w:szCs w:val="32"/>
          <w:lang w:eastAsia="ar-SA"/>
          <w14:ligatures w14:val="none"/>
        </w:rPr>
      </w:pPr>
    </w:p>
    <w:p w14:paraId="79914BA4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FFFF00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t>BENEFICIARIO</w:t>
      </w:r>
    </w:p>
    <w:p w14:paraId="560FC165" w14:textId="77777777" w:rsidR="00A92B39" w:rsidRPr="002E42D6" w:rsidRDefault="00A92B39" w:rsidP="00A92B39">
      <w:pPr>
        <w:spacing w:after="0" w:line="256" w:lineRule="auto"/>
        <w:ind w:left="720"/>
        <w:contextualSpacing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57B3268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NOMINATIVO: __________________________________________________________________________</w:t>
      </w:r>
    </w:p>
    <w:p w14:paraId="52499D24" w14:textId="77777777" w:rsidR="00A92B39" w:rsidRPr="002E42D6" w:rsidRDefault="00A92B39" w:rsidP="00A92B39">
      <w:pPr>
        <w:spacing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D1E545A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FAMILIARI COINVOLTI: ____________________________________________________________________________________________________________________________________________________</w:t>
      </w:r>
    </w:p>
    <w:p w14:paraId="3F96FE93" w14:textId="77777777" w:rsidR="00A92B39" w:rsidRPr="002E42D6" w:rsidRDefault="00A92B39" w:rsidP="00A92B39">
      <w:pPr>
        <w:suppressAutoHyphens/>
        <w:spacing w:before="240"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EB12D3D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PERSONA CHE SI OCCUPA DELLA PROTEZIONE GIURIDICA O AMMINISTRATORE DI SOSTEGNO (se presente): ____________________________________________________________________________________________________________________________________________________</w:t>
      </w:r>
    </w:p>
    <w:p w14:paraId="0E213CDA" w14:textId="77777777" w:rsidR="00A92B39" w:rsidRPr="002E42D6" w:rsidRDefault="00A92B39" w:rsidP="00A92B39">
      <w:pPr>
        <w:suppressAutoHyphens/>
        <w:spacing w:before="240" w:after="0" w:line="276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C2839CF" w14:textId="77777777" w:rsidR="00A92B39" w:rsidRPr="002E42D6" w:rsidRDefault="00A92B39" w:rsidP="00A92B39">
      <w:pPr>
        <w:numPr>
          <w:ilvl w:val="0"/>
          <w:numId w:val="10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VALUTAZIONE MULTIDIMENSIONALE, EQUIPE DI OPERATORI COINVOLTI:</w:t>
      </w:r>
    </w:p>
    <w:p w14:paraId="1E3E8009" w14:textId="77777777" w:rsidR="00A92B39" w:rsidRPr="002E42D6" w:rsidRDefault="00A92B39" w:rsidP="00A92B39">
      <w:pPr>
        <w:spacing w:after="0" w:line="276" w:lineRule="auto"/>
        <w:contextualSpacing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EC297D5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CASE MANAGER: _______________________________________________________________________</w:t>
      </w:r>
    </w:p>
    <w:p w14:paraId="6A47B9EB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OPERATORE/I DELL’AMBITO/COMUNE: _______________________________________________________________________</w:t>
      </w:r>
    </w:p>
    <w:p w14:paraId="5CB449A8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OPERATORE/I DI ASST: _______________________________________________________________________</w:t>
      </w:r>
    </w:p>
    <w:p w14:paraId="0B7A9158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OPERATORI: _______________________________________________________________________</w:t>
      </w:r>
    </w:p>
    <w:p w14:paraId="7826923D" w14:textId="77777777" w:rsidR="00A92B39" w:rsidRPr="002E42D6" w:rsidRDefault="00A92B39" w:rsidP="00A92B39">
      <w:pPr>
        <w:numPr>
          <w:ilvl w:val="0"/>
          <w:numId w:val="11"/>
        </w:numPr>
        <w:suppressAutoHyphens/>
        <w:spacing w:after="0" w:line="276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OPERATORIO: _______________________________________________________________________</w:t>
      </w:r>
    </w:p>
    <w:p w14:paraId="7AC533FB" w14:textId="77777777" w:rsidR="00A92B39" w:rsidRPr="002E42D6" w:rsidRDefault="00A92B39" w:rsidP="00A92B39">
      <w:pPr>
        <w:suppressAutoHyphens/>
        <w:spacing w:before="240" w:after="0" w:line="276" w:lineRule="auto"/>
        <w:ind w:left="1068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A680DE7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E2EFD9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lastRenderedPageBreak/>
        <w:t xml:space="preserve">ASPETTI DI VITA: narrazione della situazione, dei bisogni e degli obiettivi a medio/lungo termine, nonché degli interventi che si intende realizzare. Indicare, inoltre, le risorse economiche e relazionali attualmente a disposizione ed i servizi attivi. </w:t>
      </w:r>
    </w:p>
    <w:p w14:paraId="04EA6283" w14:textId="77777777" w:rsidR="00A92B39" w:rsidRPr="002E42D6" w:rsidRDefault="00A92B39" w:rsidP="00A92B39">
      <w:pPr>
        <w:keepNext/>
        <w:tabs>
          <w:tab w:val="left" w:pos="708"/>
        </w:tabs>
        <w:suppressAutoHyphens/>
        <w:spacing w:after="0" w:line="240" w:lineRule="auto"/>
        <w:ind w:left="432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</w:p>
    <w:p w14:paraId="2ED1FE5A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SALUTE (Interventi sanitari – sociosanitari – sociali)</w:t>
      </w:r>
    </w:p>
    <w:p w14:paraId="49179677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8F42FEB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ADF184C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BB3F1DB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15214A8" w14:textId="77777777" w:rsidR="00A92B39" w:rsidRPr="002E42D6" w:rsidRDefault="00A92B39" w:rsidP="00A92B39">
      <w:pPr>
        <w:suppressAutoHyphens/>
        <w:spacing w:after="0" w:line="240" w:lineRule="auto"/>
        <w:ind w:left="714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4EF506B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ISTRUZIONE/FORMAZIONE</w:t>
      </w:r>
    </w:p>
    <w:p w14:paraId="0BECD51E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7B894E0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F3418F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CAE6910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A016088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1E11373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LAVORO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 xml:space="preserve"> (</w:t>
      </w:r>
      <w:r w:rsidRPr="0044018D">
        <w:rPr>
          <w:rFonts w:ascii="Garamond" w:eastAsia="Times New Roman" w:hAnsi="Garamond" w:cs="Calibri"/>
          <w:b/>
          <w:bCs/>
          <w:i/>
          <w:iCs/>
          <w:kern w:val="0"/>
          <w:sz w:val="32"/>
          <w:szCs w:val="32"/>
          <w:lang w:eastAsia="ar-SA"/>
          <w14:ligatures w14:val="none"/>
        </w:rPr>
        <w:t>*obbligatorio: nella sezione anagrafica della CSI va inserito il campo “professione del cittadino”</w:t>
      </w:r>
      <w:r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)</w:t>
      </w:r>
    </w:p>
    <w:p w14:paraId="12B41F03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3166FB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EC866B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91A67C1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50B440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C3ED155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CASA</w:t>
      </w:r>
    </w:p>
    <w:p w14:paraId="10F19A93" w14:textId="77777777" w:rsidR="00A92B39" w:rsidRPr="002E42D6" w:rsidRDefault="00A92B39" w:rsidP="00A92B39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1FC3B413" w14:textId="77777777" w:rsidR="00A92B39" w:rsidRPr="002E42D6" w:rsidRDefault="00A92B39" w:rsidP="00A92B39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31DFF8F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8601C09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A207776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6A93BCCF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SOCIALITA’</w:t>
      </w: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t xml:space="preserve"> (relazioni interpersonali, vita sociale, civile e di comunità)</w:t>
      </w:r>
    </w:p>
    <w:p w14:paraId="40BF5453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712C90D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6B7A37A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7E078284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1270442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0DB06A8" w14:textId="77777777" w:rsidR="00A92B39" w:rsidRPr="002E42D6" w:rsidRDefault="00A92B39" w:rsidP="00A92B39">
      <w:pPr>
        <w:keepNext/>
        <w:numPr>
          <w:ilvl w:val="0"/>
          <w:numId w:val="9"/>
        </w:numPr>
        <w:suppressAutoHyphens/>
        <w:spacing w:after="0" w:line="240" w:lineRule="auto"/>
        <w:jc w:val="both"/>
        <w:outlineLvl w:val="0"/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32"/>
          <w:szCs w:val="32"/>
          <w:lang w:eastAsia="ar-SA"/>
          <w14:ligatures w14:val="none"/>
        </w:rPr>
        <w:t>ALTRO</w:t>
      </w:r>
    </w:p>
    <w:p w14:paraId="7D9B3B16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4736C16A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AA6D441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0D2985CD" w14:textId="205933B0" w:rsidR="00A92B39" w:rsidRDefault="00A92B39">
      <w:pP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br w:type="page"/>
      </w:r>
    </w:p>
    <w:p w14:paraId="0CFEC831" w14:textId="77777777" w:rsidR="00A92B39" w:rsidRPr="002E42D6" w:rsidRDefault="00A92B39" w:rsidP="00A92B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hd w:val="clear" w:color="auto" w:fill="F4B083"/>
        <w:suppressAutoHyphens/>
        <w:spacing w:after="0" w:line="240" w:lineRule="auto"/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lang w:eastAsia="ar-SA"/>
          <w14:ligatures w14:val="none"/>
        </w:rPr>
        <w:lastRenderedPageBreak/>
        <w:t>PROGETTUALITA’ PRO.VI</w:t>
      </w:r>
    </w:p>
    <w:p w14:paraId="2552B48D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40"/>
          <w:szCs w:val="40"/>
          <w:lang w:eastAsia="ar-SA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5"/>
        <w:gridCol w:w="4584"/>
        <w:gridCol w:w="2269"/>
      </w:tblGrid>
      <w:tr w:rsidR="00A92B39" w:rsidRPr="002E42D6" w14:paraId="040E49AE" w14:textId="77777777" w:rsidTr="007831E4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0E55A4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AREA DI INTERVENTO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29C4C2C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AZIONI</w:t>
            </w: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C708795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b/>
                <w:bCs/>
                <w:kern w:val="0"/>
                <w:lang w:eastAsia="ar-SA"/>
                <w14:ligatures w14:val="none"/>
              </w:rPr>
              <w:t>IPOTESI DI COSTO</w:t>
            </w:r>
          </w:p>
        </w:tc>
      </w:tr>
      <w:tr w:rsidR="00A92B39" w:rsidRPr="002E42D6" w14:paraId="5F45A957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D5714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6D725CF3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Assistente personale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4C97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0D4EF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0A52F209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6A9D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22CCD41E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Inclusione sociale e relazionale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23687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2924A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70B59D20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BEBE2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  <w:p w14:paraId="693501CF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Trasporto sociale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351B2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1D7ED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347A1329" w14:textId="77777777" w:rsidTr="007831E4">
        <w:trPr>
          <w:trHeight w:val="1247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9C28D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Azioni di sistema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93A5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F1DE1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  <w:tr w:rsidR="00A92B39" w:rsidRPr="002E42D6" w14:paraId="05024400" w14:textId="77777777" w:rsidTr="007831E4">
        <w:trPr>
          <w:trHeight w:val="454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DDE3E" w14:textId="77777777" w:rsidR="00A92B39" w:rsidRPr="002E42D6" w:rsidRDefault="00A92B39" w:rsidP="007831E4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  <w:r w:rsidRPr="002E42D6"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  <w:t>TOTALE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3BBE7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  <w:tc>
          <w:tcPr>
            <w:tcW w:w="2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C5C6B" w14:textId="77777777" w:rsidR="00A92B39" w:rsidRPr="002E42D6" w:rsidRDefault="00A92B39" w:rsidP="007831E4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kern w:val="0"/>
                <w:lang w:eastAsia="ar-SA"/>
                <w14:ligatures w14:val="none"/>
              </w:rPr>
            </w:pPr>
          </w:p>
        </w:tc>
      </w:tr>
    </w:tbl>
    <w:p w14:paraId="42F76048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7359169" w14:textId="77777777" w:rsidR="00A92B39" w:rsidRPr="002E42D6" w:rsidRDefault="00A92B39" w:rsidP="00A92B39">
      <w:pPr>
        <w:suppressAutoHyphens/>
        <w:spacing w:after="0" w:line="240" w:lineRule="auto"/>
        <w:jc w:val="both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>Le attribuzioni di budget suddivise per aree potranno subire variazioni in relazione all</w:t>
      </w:r>
      <w:r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>e progettualità pervenute e all</w:t>
      </w:r>
      <w:r w:rsidRPr="002E42D6">
        <w:rPr>
          <w:rFonts w:ascii="Garamond" w:eastAsia="Times New Roman" w:hAnsi="Garamond" w:cs="Calibri"/>
          <w:b/>
          <w:bCs/>
          <w:kern w:val="0"/>
          <w:sz w:val="24"/>
          <w:szCs w:val="24"/>
          <w:u w:val="single"/>
          <w:lang w:eastAsia="ar-SA"/>
          <w14:ligatures w14:val="none"/>
        </w:rPr>
        <w:t xml:space="preserve">a valutazione multidimensionale e all’andamento dell’utilizzo delle risorse. Qualora, durante i monitoraggi si riscontrassero delle economie di spesa, sarà compito dell’equipe di riferimento rimodulare e ridefinire il progetto.  </w:t>
      </w:r>
    </w:p>
    <w:p w14:paraId="4D182829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2C97D85" w14:textId="77777777" w:rsidR="00A92B39" w:rsidRPr="002E42D6" w:rsidRDefault="00A92B39" w:rsidP="00A92B39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Luogo e data, _________________________________</w:t>
      </w:r>
    </w:p>
    <w:p w14:paraId="76E11BDF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4F741EF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Firme dei soggetti coinvolti:</w:t>
      </w:r>
    </w:p>
    <w:p w14:paraId="0CA9347C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24F3789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Beneficiario (o suo delegato) </w:t>
      </w: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_</w:t>
      </w: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_____________________________</w:t>
      </w:r>
    </w:p>
    <w:p w14:paraId="44126F57" w14:textId="77777777" w:rsidR="00A92B39" w:rsidRPr="002E42D6" w:rsidRDefault="00A92B39" w:rsidP="00A92B39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12463E04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Case manager _________________________________________</w:t>
      </w:r>
    </w:p>
    <w:p w14:paraId="2BC5D807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5FFD3D56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Assistente sociale di base ________________________________</w:t>
      </w:r>
    </w:p>
    <w:p w14:paraId="1127004F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043980A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Operatore Asst</w:t>
      </w: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 xml:space="preserve"> ________________________________________</w:t>
      </w:r>
    </w:p>
    <w:p w14:paraId="5C2C7A18" w14:textId="77777777" w:rsidR="00A92B39" w:rsidRPr="002E42D6" w:rsidRDefault="00A92B39" w:rsidP="00A92B39">
      <w:pPr>
        <w:suppressAutoHyphens/>
        <w:spacing w:after="0" w:line="240" w:lineRule="auto"/>
        <w:ind w:left="720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3154C8FB" w14:textId="77777777" w:rsidR="00A92B39" w:rsidRPr="002E42D6" w:rsidRDefault="00A92B39" w:rsidP="00A92B39">
      <w:pPr>
        <w:numPr>
          <w:ilvl w:val="0"/>
          <w:numId w:val="12"/>
        </w:numPr>
        <w:suppressAutoHyphens/>
        <w:spacing w:after="0" w:line="240" w:lineRule="auto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  <w:t>Altri operatori _________________________________________</w:t>
      </w:r>
    </w:p>
    <w:p w14:paraId="2829CE79" w14:textId="6E64B8AF" w:rsidR="00857836" w:rsidRPr="006C0327" w:rsidRDefault="00857836" w:rsidP="00A92B39">
      <w:pPr>
        <w:spacing w:line="240" w:lineRule="auto"/>
        <w:rPr>
          <w:rFonts w:ascii="Calibri" w:eastAsia="SimSun" w:hAnsi="Calibri"/>
          <w:sz w:val="24"/>
          <w:szCs w:val="24"/>
          <w:lang w:eastAsia="hi-IN" w:bidi="hi-IN"/>
        </w:rPr>
      </w:pPr>
    </w:p>
    <w:sectPr w:rsidR="00857836" w:rsidRPr="006C0327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5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6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0"/>
  </w:num>
  <w:num w:numId="3" w16cid:durableId="358163228">
    <w:abstractNumId w:val="11"/>
  </w:num>
  <w:num w:numId="4" w16cid:durableId="849374400">
    <w:abstractNumId w:val="9"/>
  </w:num>
  <w:num w:numId="5" w16cid:durableId="2053453272">
    <w:abstractNumId w:val="3"/>
  </w:num>
  <w:num w:numId="6" w16cid:durableId="348945404">
    <w:abstractNumId w:val="7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8"/>
  </w:num>
  <w:num w:numId="11" w16cid:durableId="205218738">
    <w:abstractNumId w:val="6"/>
  </w:num>
  <w:num w:numId="12" w16cid:durableId="116335257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A54D1"/>
    <w:rsid w:val="00446BB9"/>
    <w:rsid w:val="004B432F"/>
    <w:rsid w:val="005668EA"/>
    <w:rsid w:val="005915CC"/>
    <w:rsid w:val="006C0327"/>
    <w:rsid w:val="006C4944"/>
    <w:rsid w:val="007942E4"/>
    <w:rsid w:val="007B24E3"/>
    <w:rsid w:val="00857836"/>
    <w:rsid w:val="009E3ABC"/>
    <w:rsid w:val="00A92B39"/>
    <w:rsid w:val="00BA29E5"/>
    <w:rsid w:val="00DF68D6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92B39"/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8</TotalTime>
  <Pages>3</Pages>
  <Words>393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4</cp:revision>
  <dcterms:created xsi:type="dcterms:W3CDTF">2025-02-25T10:08:00Z</dcterms:created>
  <dcterms:modified xsi:type="dcterms:W3CDTF">2025-04-08T10:21:00Z</dcterms:modified>
</cp:coreProperties>
</file>